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B3D0A" w14:textId="7A5C7745" w:rsidR="006671E1" w:rsidRPr="00E84E43" w:rsidRDefault="00E84E43" w:rsidP="006671E1">
      <w:pPr>
        <w:spacing w:after="0"/>
        <w:rPr>
          <w:rFonts w:ascii="Cambria" w:hAnsi="Cambria"/>
          <w:bCs/>
          <w:iCs/>
          <w:sz w:val="24"/>
          <w:szCs w:val="24"/>
          <w:lang w:val="es-ES"/>
        </w:rPr>
      </w:pPr>
      <w:r>
        <w:rPr>
          <w:rFonts w:ascii="Cambria" w:hAnsi="Cambria"/>
          <w:b/>
          <w:i/>
          <w:sz w:val="24"/>
          <w:szCs w:val="24"/>
          <w:lang w:val="es-ES"/>
        </w:rPr>
        <w:t xml:space="preserve">                   </w:t>
      </w:r>
      <w:proofErr w:type="spellStart"/>
      <w:r w:rsidRPr="00E84E43">
        <w:rPr>
          <w:rFonts w:ascii="Cambria" w:hAnsi="Cambria"/>
          <w:bCs/>
          <w:iCs/>
          <w:sz w:val="24"/>
          <w:szCs w:val="24"/>
          <w:lang w:val="es-ES"/>
        </w:rPr>
        <w:t>Nr</w:t>
      </w:r>
      <w:proofErr w:type="spellEnd"/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. </w:t>
      </w:r>
      <w:r w:rsidR="007768D1">
        <w:rPr>
          <w:rFonts w:ascii="Cambria" w:hAnsi="Cambria"/>
          <w:bCs/>
          <w:iCs/>
          <w:sz w:val="24"/>
          <w:szCs w:val="24"/>
          <w:lang w:val="es-ES"/>
        </w:rPr>
        <w:t>4211</w:t>
      </w:r>
      <w:r w:rsidRPr="00E84E43">
        <w:rPr>
          <w:rFonts w:ascii="Cambria" w:hAnsi="Cambria"/>
          <w:bCs/>
          <w:iCs/>
          <w:sz w:val="24"/>
          <w:szCs w:val="24"/>
          <w:lang w:val="es-ES"/>
        </w:rPr>
        <w:t xml:space="preserve"> </w:t>
      </w:r>
      <w:r w:rsidRPr="0021549B">
        <w:rPr>
          <w:rFonts w:ascii="Cambria" w:hAnsi="Cambria"/>
          <w:bCs/>
          <w:iCs/>
          <w:sz w:val="24"/>
          <w:szCs w:val="24"/>
          <w:lang w:val="es-ES"/>
        </w:rPr>
        <w:t xml:space="preserve">din </w:t>
      </w:r>
      <w:r w:rsidR="002325B8">
        <w:rPr>
          <w:rFonts w:ascii="Cambria" w:hAnsi="Cambria"/>
          <w:bCs/>
          <w:iCs/>
          <w:sz w:val="24"/>
          <w:szCs w:val="24"/>
          <w:lang w:val="es-ES"/>
        </w:rPr>
        <w:t>30.04.2025</w:t>
      </w:r>
    </w:p>
    <w:p w14:paraId="2D017B48" w14:textId="77777777" w:rsidR="00C06C3B" w:rsidRDefault="00C06C3B" w:rsidP="006671E1">
      <w:pPr>
        <w:spacing w:after="0"/>
        <w:rPr>
          <w:rFonts w:ascii="Cambria" w:hAnsi="Cambria"/>
          <w:b/>
          <w:i/>
          <w:sz w:val="24"/>
          <w:szCs w:val="24"/>
          <w:lang w:val="es-ES"/>
        </w:rPr>
      </w:pPr>
    </w:p>
    <w:p w14:paraId="2CE33A0C" w14:textId="77777777" w:rsidR="00C06C3B" w:rsidRPr="00147A40" w:rsidRDefault="0075746D" w:rsidP="0075746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es-ES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es-ES"/>
        </w:rPr>
        <w:t>A N U N Ț</w:t>
      </w:r>
    </w:p>
    <w:p w14:paraId="24369D60" w14:textId="77777777" w:rsidR="00C41708" w:rsidRPr="00147A40" w:rsidRDefault="00C41708" w:rsidP="006671E1">
      <w:pPr>
        <w:spacing w:after="0"/>
        <w:rPr>
          <w:rFonts w:ascii="Times New Roman" w:hAnsi="Times New Roman"/>
          <w:b/>
          <w:sz w:val="28"/>
          <w:szCs w:val="28"/>
          <w:lang w:val="es-ES"/>
        </w:rPr>
      </w:pPr>
    </w:p>
    <w:p w14:paraId="60BB886D" w14:textId="77777777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es-ES"/>
        </w:rPr>
      </w:pP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Institutul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Oncologic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 “Prof. Dr. Ion </w:t>
      </w:r>
      <w:proofErr w:type="spellStart"/>
      <w:r w:rsidRPr="004C032F">
        <w:rPr>
          <w:rFonts w:ascii="Times New Roman" w:hAnsi="Times New Roman"/>
          <w:b/>
          <w:sz w:val="28"/>
          <w:szCs w:val="28"/>
          <w:lang w:val="es-ES"/>
        </w:rPr>
        <w:t>Chiricuţă</w:t>
      </w:r>
      <w:proofErr w:type="spellEnd"/>
      <w:r w:rsidRPr="004C032F">
        <w:rPr>
          <w:rFonts w:ascii="Times New Roman" w:hAnsi="Times New Roman"/>
          <w:b/>
          <w:sz w:val="28"/>
          <w:szCs w:val="28"/>
          <w:lang w:val="es-ES"/>
        </w:rPr>
        <w:t xml:space="preserve">” Cluj-Napoca </w:t>
      </w:r>
    </w:p>
    <w:p w14:paraId="156DB004" w14:textId="10E581AB" w:rsidR="00C8035B" w:rsidRPr="004C032F" w:rsidRDefault="00C8035B" w:rsidP="00C8035B">
      <w:pPr>
        <w:spacing w:after="0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organizează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bCs/>
          <w:sz w:val="28"/>
          <w:szCs w:val="28"/>
          <w:lang w:val="ro-RO"/>
        </w:rPr>
        <w:t>în conformitate cu Ordinul MS nr. 166 din 26.01.2023, modificat prin Ordinul MS 112/2024,</w:t>
      </w:r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concurs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în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vederea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proofErr w:type="spellStart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>ocupării</w:t>
      </w:r>
      <w:proofErr w:type="spellEnd"/>
      <w:r w:rsidRPr="004C032F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Pr="004C032F">
        <w:rPr>
          <w:rFonts w:ascii="Times New Roman" w:hAnsi="Times New Roman"/>
          <w:b/>
          <w:sz w:val="28"/>
          <w:szCs w:val="28"/>
          <w:lang w:val="ro-RO"/>
        </w:rPr>
        <w:t xml:space="preserve">unui post vacant cu normă întreagă, cu durata timpului de muncă de 7 ore/zi, pentru care se încheie contract individual de muncă pe perioadă nedeterminată, 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 xml:space="preserve">în </w:t>
      </w:r>
      <w:r w:rsidR="004C1CBD">
        <w:rPr>
          <w:rFonts w:ascii="Times New Roman" w:hAnsi="Times New Roman"/>
          <w:b/>
          <w:sz w:val="28"/>
          <w:szCs w:val="28"/>
          <w:lang w:val="ro-RO"/>
        </w:rPr>
        <w:t>Secția Chirurgie oncologică II</w:t>
      </w:r>
      <w:r w:rsidR="002325B8">
        <w:rPr>
          <w:rFonts w:ascii="Times New Roman" w:hAnsi="Times New Roman"/>
          <w:b/>
          <w:sz w:val="28"/>
          <w:szCs w:val="28"/>
          <w:lang w:val="ro-RO"/>
        </w:rPr>
        <w:t>I</w:t>
      </w:r>
      <w:r w:rsidR="00B45167">
        <w:rPr>
          <w:rFonts w:ascii="Times New Roman" w:hAnsi="Times New Roman"/>
          <w:b/>
          <w:sz w:val="28"/>
          <w:szCs w:val="28"/>
          <w:lang w:val="ro-RO"/>
        </w:rPr>
        <w:t>,</w:t>
      </w:r>
    </w:p>
    <w:p w14:paraId="64778401" w14:textId="342B44F0" w:rsidR="00E82D4B" w:rsidRDefault="006671E1" w:rsidP="002325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ro-RO"/>
        </w:rPr>
      </w:pPr>
      <w:r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de </w:t>
      </w:r>
      <w:r w:rsidR="0075746D" w:rsidRPr="00147A40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medic specialist, specialitatea </w:t>
      </w:r>
      <w:r w:rsidR="004C1CBD">
        <w:rPr>
          <w:rFonts w:ascii="Times New Roman" w:hAnsi="Times New Roman"/>
          <w:b/>
          <w:sz w:val="28"/>
          <w:szCs w:val="28"/>
          <w:u w:val="single"/>
          <w:lang w:val="ro-RO"/>
        </w:rPr>
        <w:t xml:space="preserve">chirurgie </w:t>
      </w:r>
      <w:r w:rsidR="002325B8">
        <w:rPr>
          <w:rFonts w:ascii="Times New Roman" w:hAnsi="Times New Roman"/>
          <w:b/>
          <w:sz w:val="28"/>
          <w:szCs w:val="28"/>
          <w:u w:val="single"/>
          <w:lang w:val="ro-RO"/>
        </w:rPr>
        <w:t>generală</w:t>
      </w:r>
    </w:p>
    <w:p w14:paraId="5992820A" w14:textId="77777777" w:rsidR="002325B8" w:rsidRPr="008324F6" w:rsidRDefault="002325B8" w:rsidP="002325B8">
      <w:pPr>
        <w:spacing w:after="0"/>
        <w:jc w:val="center"/>
        <w:rPr>
          <w:rFonts w:ascii="Cambria" w:hAnsi="Cambria"/>
          <w:b/>
          <w:bCs/>
          <w:color w:val="FF0000"/>
          <w:sz w:val="24"/>
          <w:szCs w:val="24"/>
          <w:lang w:val="es-ES"/>
        </w:rPr>
      </w:pPr>
    </w:p>
    <w:p w14:paraId="5810073C" w14:textId="77777777" w:rsidR="00B81941" w:rsidRPr="008324F6" w:rsidRDefault="00F25BE9" w:rsidP="00147A40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înscrierea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vor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depune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un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dosar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cuprinzând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următoarele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documente:</w:t>
      </w:r>
    </w:p>
    <w:p w14:paraId="79F25FB6" w14:textId="61FCEDB0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a)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formularul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înscriere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(se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completează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depunerea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dosarului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)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24EBDEE" w14:textId="77777777" w:rsidR="00F25BE9" w:rsidRPr="008324F6" w:rsidRDefault="00F25BE9" w:rsidP="0051324C">
      <w:pPr>
        <w:spacing w:after="0"/>
        <w:jc w:val="both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b)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="0009044D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copie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diploma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licenţ</w:t>
      </w:r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ă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specialist</w:t>
      </w:r>
      <w:proofErr w:type="spellEnd"/>
      <w:r w:rsidR="0051324C"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1D93433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c)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copie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membru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viza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04B428C0" w14:textId="77777777" w:rsidR="00F25BE9" w:rsidRPr="00687D28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d)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dovada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/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rezulte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aplicată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una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455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(1) lit. e)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f), la art. 541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respectiv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la art. 628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d)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e)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95/2006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reforma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domeniul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sănătăţii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republicată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cu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modificările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completările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ulterioare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cele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la art. 39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alin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. (1) lit. c)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sau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d)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Legea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nr. 460/2003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privind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exercitarea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profesiunilor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de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chimist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înfiinţarea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organizarea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funcţionarea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Ordinului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,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Biologilor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şi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Chimiştilor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sistemul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sanitar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 xml:space="preserve"> din </w:t>
      </w:r>
      <w:proofErr w:type="spellStart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România</w:t>
      </w:r>
      <w:proofErr w:type="spellEnd"/>
      <w:r w:rsidRPr="00687D28">
        <w:rPr>
          <w:rStyle w:val="slitbdy"/>
          <w:rFonts w:ascii="Times New Roman" w:hAnsi="Times New Roman"/>
          <w:color w:val="auto"/>
          <w:sz w:val="24"/>
          <w:szCs w:val="24"/>
        </w:rPr>
        <w:t>;</w:t>
      </w:r>
    </w:p>
    <w:p w14:paraId="0E8C0547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e)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doveditoare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calcularea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punctajului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anexa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3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CB32FC1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f)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extrasul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cazierul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judiciar;</w:t>
      </w:r>
    </w:p>
    <w:p w14:paraId="713BC7D4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g)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integritate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comportamentală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reiasă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118/2019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76/2008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înscrişi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cadrul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învăţământ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protecţie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socială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entitate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publică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cărei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contactul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direct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vârstă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categorii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vulnerabile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presupune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examinarea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fizică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evaluarea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psihologică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D6E07DE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h)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ateste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mult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anterior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derulării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Adeverința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conţine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clar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numărul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data,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numele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emitentului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calitatea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acestuia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formatul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standard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stabilit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ordin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ministrului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sănătăţii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candidaţii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dizabilităţi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situaţia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solicitării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adaptare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rezonabilă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adeverinţa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starea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</w:t>
      </w:r>
      <w:r w:rsidRPr="008324F6">
        <w:rPr>
          <w:rStyle w:val="salnbdy"/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trebuie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emis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</w:p>
    <w:p w14:paraId="2130847A" w14:textId="77777777" w:rsidR="00F25BE9" w:rsidRPr="00014917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i)</w:t>
      </w:r>
      <w:r w:rsidR="0051324C" w:rsidRPr="00014917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actului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orice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atestă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identitatea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legii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aflate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014917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5D56F1F8" w14:textId="77777777" w:rsidR="00F25BE9" w:rsidRPr="008324F6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lastRenderedPageBreak/>
        <w:t>j)</w:t>
      </w:r>
      <w:r w:rsidR="0051324C"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căsătorie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document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realizat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schimbarea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nume,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6B8D9307" w14:textId="77777777" w:rsidR="00F25BE9" w:rsidRPr="00A92BD9" w:rsidRDefault="00F25BE9" w:rsidP="0051324C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>k)</w:t>
      </w:r>
      <w:r w:rsidR="0051324C" w:rsidRPr="00A92BD9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curriculum vitae, model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comun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european</w:t>
      </w:r>
      <w:proofErr w:type="spellEnd"/>
      <w:r w:rsidRPr="00A92BD9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314E6EE0" w14:textId="77777777" w:rsidR="00F25BE9" w:rsidRPr="008324F6" w:rsidRDefault="00F25BE9" w:rsidP="00147A40">
      <w:pPr>
        <w:spacing w:after="0"/>
        <w:ind w:firstLine="720"/>
        <w:jc w:val="both"/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proofErr w:type="gramStart"/>
      <w:r w:rsidR="0051324C"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d</w:t>
      </w:r>
      <w:proofErr w:type="spellEnd"/>
      <w:proofErr w:type="gramEnd"/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)</w:t>
      </w:r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="00147A40"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h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) sunt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3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luni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depun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dosar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termen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valabilitate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2900609E" w14:textId="77777777" w:rsidR="00F25BE9" w:rsidRPr="008324F6" w:rsidRDefault="00F25BE9" w:rsidP="00147A40">
      <w:pPr>
        <w:spacing w:after="0"/>
        <w:ind w:firstLine="720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Copiile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actele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u w:val="none"/>
          <w:lang w:val="pt-BR"/>
        </w:rPr>
        <w:t>lit. b)</w:t>
      </w:r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c), i)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j),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copia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certificatului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încadrare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într-un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grad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handicap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prezintă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însoţite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documentele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se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certifică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menţiunea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„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conform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proofErr w:type="gram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originalul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“ de</w:t>
      </w:r>
      <w:proofErr w:type="gram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către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secretarul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comisiei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alnbdy"/>
          <w:rFonts w:ascii="Times New Roman" w:hAnsi="Times New Roman"/>
          <w:color w:val="auto"/>
          <w:sz w:val="24"/>
          <w:szCs w:val="24"/>
          <w:lang w:val="pt-BR"/>
        </w:rPr>
        <w:t>.</w:t>
      </w:r>
    </w:p>
    <w:p w14:paraId="0E874DB1" w14:textId="4EC8ABAD" w:rsidR="00725CB9" w:rsidRPr="008324F6" w:rsidRDefault="00725CB9" w:rsidP="008324F6">
      <w:pPr>
        <w:pStyle w:val="Default"/>
        <w:ind w:firstLine="720"/>
        <w:jc w:val="both"/>
        <w:rPr>
          <w:b/>
          <w:bCs/>
          <w:color w:val="auto"/>
          <w:lang w:val="ro-RO"/>
        </w:rPr>
      </w:pPr>
      <w:proofErr w:type="spellStart"/>
      <w:r w:rsidRPr="008324F6">
        <w:rPr>
          <w:lang w:val="pt-BR"/>
        </w:rPr>
        <w:t>Dosarele</w:t>
      </w:r>
      <w:proofErr w:type="spellEnd"/>
      <w:r w:rsidRPr="008324F6">
        <w:rPr>
          <w:lang w:val="pt-BR"/>
        </w:rPr>
        <w:t xml:space="preserve"> de </w:t>
      </w:r>
      <w:proofErr w:type="spellStart"/>
      <w:r w:rsidRPr="008324F6">
        <w:rPr>
          <w:lang w:val="pt-BR"/>
        </w:rPr>
        <w:t>concurs</w:t>
      </w:r>
      <w:proofErr w:type="spellEnd"/>
      <w:r w:rsidRPr="008324F6">
        <w:rPr>
          <w:lang w:val="pt-BR"/>
        </w:rPr>
        <w:t xml:space="preserve"> se </w:t>
      </w:r>
      <w:proofErr w:type="spellStart"/>
      <w:r w:rsidRPr="008324F6">
        <w:rPr>
          <w:lang w:val="pt-BR"/>
        </w:rPr>
        <w:t>depun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la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sediul</w:t>
      </w:r>
      <w:proofErr w:type="spellEnd"/>
      <w:r w:rsidRPr="008324F6">
        <w:rPr>
          <w:lang w:val="pt-BR"/>
        </w:rPr>
        <w:t xml:space="preserve"> </w:t>
      </w:r>
      <w:proofErr w:type="spellStart"/>
      <w:r w:rsidRPr="008324F6">
        <w:rPr>
          <w:lang w:val="pt-BR"/>
        </w:rPr>
        <w:t>institutului</w:t>
      </w:r>
      <w:proofErr w:type="spellEnd"/>
      <w:r w:rsidRPr="008324F6">
        <w:rPr>
          <w:lang w:val="pt-BR"/>
        </w:rPr>
        <w:t xml:space="preserve">, </w:t>
      </w:r>
      <w:r w:rsidRPr="00725CB9">
        <w:rPr>
          <w:lang w:val="ro-RO" w:eastAsia="ro-RO"/>
        </w:rPr>
        <w:t xml:space="preserve">str. Republicii, nr.34-36, Cluj-Napoca, jud. Cluj, </w:t>
      </w:r>
      <w:r w:rsidR="00147A40">
        <w:rPr>
          <w:lang w:val="ro-RO" w:eastAsia="ro-RO"/>
        </w:rPr>
        <w:t>tel. 0264/450237,</w:t>
      </w:r>
      <w:r w:rsidRPr="008324F6">
        <w:rPr>
          <w:lang w:val="ro-RO"/>
        </w:rPr>
        <w:t xml:space="preserve"> la Serviciul </w:t>
      </w:r>
      <w:r w:rsidR="009737D8">
        <w:rPr>
          <w:lang w:val="ro-RO"/>
        </w:rPr>
        <w:t>RUNOS</w:t>
      </w:r>
      <w:r w:rsidR="00147A40" w:rsidRPr="008324F6">
        <w:rPr>
          <w:lang w:val="ro-RO"/>
        </w:rPr>
        <w:t>.</w:t>
      </w:r>
    </w:p>
    <w:p w14:paraId="77BC2CEE" w14:textId="77777777" w:rsidR="00F25BE9" w:rsidRPr="008324F6" w:rsidRDefault="00F25BE9" w:rsidP="008324F6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0914980E" w14:textId="77777777" w:rsidR="00147A40" w:rsidRPr="008324F6" w:rsidRDefault="00147A40" w:rsidP="006671E1">
      <w:p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61A12A5" w14:textId="77777777" w:rsidR="00147A40" w:rsidRPr="008324F6" w:rsidRDefault="00147A40" w:rsidP="00147A40">
      <w:pPr>
        <w:spacing w:after="0"/>
        <w:ind w:left="142"/>
        <w:jc w:val="center"/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</w:pPr>
      <w:r w:rsidRPr="008324F6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CONDIȚII GENERALE COROBORATE CU </w:t>
      </w:r>
      <w:r w:rsidRPr="008324F6">
        <w:rPr>
          <w:rStyle w:val="slitbdy"/>
          <w:rFonts w:ascii="Times New Roman" w:hAnsi="Times New Roman"/>
          <w:b/>
          <w:sz w:val="24"/>
          <w:szCs w:val="24"/>
          <w:u w:val="single"/>
          <w:lang w:val="ro-RO"/>
        </w:rPr>
        <w:t>CERINŢELE SPECIFICE PREVĂZUTE LA ART. 542 ALIN. (1) ŞI (2) DIN ORDONANŢA DE URGENŢĂ A GUVERNULUI NR. 57/2019</w:t>
      </w:r>
    </w:p>
    <w:p w14:paraId="614A41AB" w14:textId="77777777" w:rsidR="00147A40" w:rsidRPr="008324F6" w:rsidRDefault="00147A40" w:rsidP="00147A40">
      <w:pPr>
        <w:spacing w:after="0"/>
        <w:ind w:left="142"/>
        <w:rPr>
          <w:rFonts w:ascii="Times New Roman" w:hAnsi="Times New Roman"/>
          <w:b/>
          <w:sz w:val="24"/>
          <w:szCs w:val="24"/>
          <w:u w:val="single"/>
          <w:lang w:val="ro-RO"/>
        </w:rPr>
      </w:pPr>
    </w:p>
    <w:p w14:paraId="78C6358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lang w:val="ro-RO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ro-RO"/>
          <w:specVanish w:val="0"/>
        </w:rPr>
        <w:t>a) persoana</w:t>
      </w:r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ro-RO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română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unui alt stat membru al Uniunii Europene, a unui stat parte la Acordul privind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Spaţiul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Economic European (SEE) sau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cetăţenia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Confederaţiei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>Elveţiene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ro-RO"/>
        </w:rPr>
        <w:t xml:space="preserve"> </w:t>
      </w:r>
      <w:r w:rsidRPr="008324F6">
        <w:rPr>
          <w:rStyle w:val="slitbdy"/>
          <w:rFonts w:ascii="Times New Roman" w:hAnsi="Times New Roman"/>
          <w:noProof/>
          <w:color w:val="auto"/>
          <w:sz w:val="24"/>
          <w:szCs w:val="24"/>
          <w:lang w:val="ro-RO"/>
        </w:rPr>
        <w:t>şi domiciliul în România;</w:t>
      </w:r>
    </w:p>
    <w:p w14:paraId="67007846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b)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cunoaşte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limba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română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scris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vorbit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812F591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c)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deplină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exercițiu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capacitate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muncă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conformitate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prevederile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53/2003 -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Codul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muncii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republicată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A6370E0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d)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are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sănătate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corespunzătoare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atestată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baza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adeverinţei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eliberate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familie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unităţile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sanitare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abilitate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43EE19DE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e)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îndeplineşte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studii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vechime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specialitate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după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caz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alte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condiţii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specifice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potrivit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cerinţelor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postului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scos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concurs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206320FC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f)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condamnată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definitiv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securităţii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autorităţii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umanităţii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corupţie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serviciu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fals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contra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înfăptuirii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justiţiei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intenţie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ar face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candidată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post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incompatibilă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contractuale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candidează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excepţia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situaţiei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în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intervenit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reabilitarea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15F51407" w14:textId="77777777" w:rsidR="00147A40" w:rsidRPr="008324F6" w:rsidRDefault="00147A40" w:rsidP="00147A40">
      <w:pPr>
        <w:spacing w:after="0"/>
        <w:ind w:left="225"/>
        <w:jc w:val="both"/>
        <w:rPr>
          <w:rFonts w:ascii="Times New Roman" w:hAnsi="Times New Roman"/>
          <w:sz w:val="24"/>
          <w:szCs w:val="24"/>
          <w:shd w:val="clear" w:color="auto" w:fill="FFFFFF"/>
          <w:lang w:val="pt-BR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g)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execută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o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pedeapsă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complementară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fost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interzisă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dreptului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ocupa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a exercita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meseria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desfăşura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activitatea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folosit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săvârşirea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aceasta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nu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s-a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luat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măsura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siguranţă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interzicerii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ocupării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exercitării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unei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profesii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;</w:t>
      </w:r>
    </w:p>
    <w:p w14:paraId="760E1806" w14:textId="77777777" w:rsidR="00147A40" w:rsidRDefault="00147A40" w:rsidP="00303E07">
      <w:pPr>
        <w:shd w:val="clear" w:color="auto" w:fill="FFFFFF"/>
        <w:spacing w:after="80"/>
        <w:ind w:left="168" w:firstLine="28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 xml:space="preserve">h) </w:t>
      </w:r>
      <w:proofErr w:type="spellStart"/>
      <w:r w:rsidRPr="008324F6">
        <w:rPr>
          <w:rStyle w:val="slitttl1"/>
          <w:rFonts w:ascii="Times New Roman" w:hAnsi="Times New Roman"/>
          <w:b w:val="0"/>
          <w:color w:val="auto"/>
          <w:sz w:val="24"/>
          <w:szCs w:val="24"/>
          <w:lang w:val="pt-BR"/>
          <w:specVanish w:val="0"/>
        </w:rPr>
        <w:t>persoana</w:t>
      </w:r>
      <w:proofErr w:type="spellEnd"/>
      <w:r w:rsidRPr="008324F6">
        <w:rPr>
          <w:rStyle w:val="slitttl1"/>
          <w:rFonts w:ascii="Times New Roman" w:hAnsi="Times New Roman"/>
          <w:color w:val="auto"/>
          <w:sz w:val="24"/>
          <w:szCs w:val="24"/>
          <w:lang w:val="pt-BR"/>
          <w:specVanish w:val="0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nu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art. 1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alin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. (2)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din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118/2019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Registrul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automatizat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comis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infracţiuni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sexuale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exploatare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unor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persoane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sau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asupra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minorilor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precum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completarea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Legii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nr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u w:val="single"/>
          <w:lang w:val="pt-BR"/>
        </w:rPr>
        <w:t>. 76/2008</w:t>
      </w:r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privind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organizarea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şi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funcţionarea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Sistemului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Naţional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Date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Genetice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Judiciare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cu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modificările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ulterioare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,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pentru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domeniile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prevăzute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la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art. 35 </w:t>
      </w:r>
      <w:proofErr w:type="spellStart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>alin</w:t>
      </w:r>
      <w:proofErr w:type="spellEnd"/>
      <w:r w:rsidRPr="008324F6">
        <w:rPr>
          <w:rStyle w:val="slgi1"/>
          <w:rFonts w:ascii="Times New Roman" w:hAnsi="Times New Roman"/>
          <w:color w:val="auto"/>
          <w:sz w:val="24"/>
          <w:szCs w:val="24"/>
          <w:lang w:val="pt-BR"/>
        </w:rPr>
        <w:t xml:space="preserve">. </w:t>
      </w:r>
      <w:r w:rsidRPr="00147A40">
        <w:rPr>
          <w:rStyle w:val="slgi1"/>
          <w:rFonts w:ascii="Times New Roman" w:hAnsi="Times New Roman"/>
          <w:color w:val="auto"/>
          <w:sz w:val="24"/>
          <w:szCs w:val="24"/>
        </w:rPr>
        <w:t>(1) lit. h)</w:t>
      </w:r>
      <w:r w:rsidRPr="00147A40">
        <w:rPr>
          <w:rStyle w:val="slitbdy"/>
          <w:rFonts w:ascii="Times New Roman" w:hAnsi="Times New Roman"/>
          <w:color w:val="auto"/>
          <w:sz w:val="24"/>
          <w:szCs w:val="24"/>
        </w:rPr>
        <w:t>.</w:t>
      </w:r>
    </w:p>
    <w:p w14:paraId="15BC82F6" w14:textId="77777777" w:rsidR="00147A40" w:rsidRDefault="00147A40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E33FBDE" w14:textId="77777777" w:rsidR="008324F6" w:rsidRDefault="008324F6" w:rsidP="00147A40">
      <w:pPr>
        <w:shd w:val="clear" w:color="auto" w:fill="FFFFFF"/>
        <w:spacing w:after="80"/>
        <w:jc w:val="both"/>
        <w:rPr>
          <w:rStyle w:val="slitbdy"/>
          <w:rFonts w:ascii="Times New Roman" w:hAnsi="Times New Roman"/>
          <w:color w:val="auto"/>
          <w:sz w:val="24"/>
          <w:szCs w:val="24"/>
        </w:rPr>
      </w:pPr>
    </w:p>
    <w:p w14:paraId="7BF8D6AE" w14:textId="77777777" w:rsidR="00147A40" w:rsidRDefault="00147A40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  <w:r w:rsidRPr="00147A40"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  <w:lastRenderedPageBreak/>
        <w:t>CONDIȚII SPECIFICE</w:t>
      </w:r>
    </w:p>
    <w:p w14:paraId="1450BDB6" w14:textId="77777777" w:rsidR="00E57386" w:rsidRDefault="00E57386" w:rsidP="00147A40">
      <w:pPr>
        <w:shd w:val="clear" w:color="auto" w:fill="FFFFFF"/>
        <w:spacing w:after="80"/>
        <w:jc w:val="center"/>
        <w:rPr>
          <w:rStyle w:val="slitbdy"/>
          <w:rFonts w:ascii="Times New Roman" w:hAnsi="Times New Roman"/>
          <w:b/>
          <w:color w:val="auto"/>
          <w:sz w:val="24"/>
          <w:szCs w:val="24"/>
          <w:u w:val="single"/>
        </w:rPr>
      </w:pPr>
    </w:p>
    <w:p w14:paraId="788AA330" w14:textId="77777777" w:rsidR="00E57386" w:rsidRPr="008324F6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</w:pP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Absolvent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al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Facultății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de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Medicină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și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Farmacie</w:t>
      </w:r>
      <w:proofErr w:type="spellEnd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 xml:space="preserve"> – 6 </w:t>
      </w:r>
      <w:proofErr w:type="spellStart"/>
      <w:r w:rsidRPr="008324F6">
        <w:rPr>
          <w:rStyle w:val="slitbdy"/>
          <w:rFonts w:ascii="Times New Roman" w:hAnsi="Times New Roman"/>
          <w:color w:val="auto"/>
          <w:sz w:val="24"/>
          <w:szCs w:val="24"/>
          <w:lang w:val="pt-BR"/>
        </w:rPr>
        <w:t>ani</w:t>
      </w:r>
      <w:proofErr w:type="spellEnd"/>
    </w:p>
    <w:p w14:paraId="79A371DA" w14:textId="35D0C218" w:rsidR="00E57386" w:rsidRPr="002325B8" w:rsidRDefault="00E57386">
      <w:pPr>
        <w:pStyle w:val="Listparagraf"/>
        <w:numPr>
          <w:ilvl w:val="0"/>
          <w:numId w:val="3"/>
        </w:numPr>
        <w:shd w:val="clear" w:color="auto" w:fill="FFFFFF"/>
        <w:spacing w:after="80"/>
        <w:rPr>
          <w:rStyle w:val="slitbdy"/>
          <w:rFonts w:ascii="Times New Roman" w:hAnsi="Times New Roman"/>
          <w:color w:val="auto"/>
          <w:sz w:val="24"/>
          <w:szCs w:val="24"/>
        </w:rPr>
      </w:pPr>
      <w:r w:rsidRPr="002325B8">
        <w:rPr>
          <w:rStyle w:val="slitbdy"/>
          <w:rFonts w:ascii="Times New Roman" w:hAnsi="Times New Roman"/>
          <w:color w:val="auto"/>
          <w:sz w:val="24"/>
          <w:szCs w:val="24"/>
        </w:rPr>
        <w:t xml:space="preserve">Medic specialist </w:t>
      </w:r>
      <w:proofErr w:type="spellStart"/>
      <w:r w:rsidRPr="002325B8">
        <w:rPr>
          <w:rStyle w:val="slitbdy"/>
          <w:rFonts w:ascii="Times New Roman" w:hAnsi="Times New Roman"/>
          <w:color w:val="auto"/>
          <w:sz w:val="24"/>
          <w:szCs w:val="24"/>
        </w:rPr>
        <w:t>în</w:t>
      </w:r>
      <w:proofErr w:type="spellEnd"/>
      <w:r w:rsidRPr="002325B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2325B8">
        <w:rPr>
          <w:rStyle w:val="slitbdy"/>
          <w:rFonts w:ascii="Times New Roman" w:hAnsi="Times New Roman"/>
          <w:color w:val="auto"/>
          <w:sz w:val="24"/>
          <w:szCs w:val="24"/>
        </w:rPr>
        <w:t>specialitatea</w:t>
      </w:r>
      <w:proofErr w:type="spellEnd"/>
      <w:r w:rsidRPr="002325B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426E18" w:rsidRPr="002325B8">
        <w:rPr>
          <w:rStyle w:val="slitbdy"/>
          <w:rFonts w:ascii="Times New Roman" w:hAnsi="Times New Roman"/>
          <w:color w:val="auto"/>
          <w:sz w:val="24"/>
          <w:szCs w:val="24"/>
        </w:rPr>
        <w:t>chirurgie</w:t>
      </w:r>
      <w:proofErr w:type="spellEnd"/>
      <w:r w:rsidR="00426E18" w:rsidRPr="002325B8">
        <w:rPr>
          <w:rStyle w:val="slitbdy"/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2325B8" w:rsidRPr="002325B8">
        <w:rPr>
          <w:rStyle w:val="slitbdy"/>
          <w:rFonts w:ascii="Times New Roman" w:hAnsi="Times New Roman"/>
          <w:color w:val="auto"/>
          <w:sz w:val="24"/>
          <w:szCs w:val="24"/>
        </w:rPr>
        <w:t>g</w:t>
      </w:r>
      <w:r w:rsidR="002325B8">
        <w:rPr>
          <w:rStyle w:val="slitbdy"/>
          <w:rFonts w:ascii="Times New Roman" w:hAnsi="Times New Roman"/>
          <w:color w:val="auto"/>
          <w:sz w:val="24"/>
          <w:szCs w:val="24"/>
        </w:rPr>
        <w:t>enerală</w:t>
      </w:r>
      <w:proofErr w:type="spellEnd"/>
    </w:p>
    <w:p w14:paraId="0E53BD7F" w14:textId="77777777" w:rsidR="00147A40" w:rsidRPr="002325B8" w:rsidRDefault="00147A40" w:rsidP="00147A40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929B91C" w14:textId="77777777" w:rsidR="00A92BD9" w:rsidRPr="002325B8" w:rsidRDefault="00A92BD9" w:rsidP="00A92BD9">
      <w:pPr>
        <w:shd w:val="clear" w:color="auto" w:fill="FFFFFF"/>
        <w:spacing w:after="8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0AF3A1E" w14:textId="77777777" w:rsidR="00A92BD9" w:rsidRDefault="00A92BD9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1C00BC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TEMATICA </w:t>
      </w:r>
    </w:p>
    <w:p w14:paraId="1278CCF9" w14:textId="77777777" w:rsidR="009331FD" w:rsidRDefault="009331FD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7EE4A809" w14:textId="77777777" w:rsidR="009331FD" w:rsidRDefault="009331FD" w:rsidP="009331FD">
      <w:pPr>
        <w:spacing w:after="0"/>
        <w:ind w:left="2880" w:right="2195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I. PROBA SCRISA </w:t>
      </w:r>
    </w:p>
    <w:p w14:paraId="597D17BE" w14:textId="77777777" w:rsidR="009331FD" w:rsidRDefault="009331FD" w:rsidP="009331FD">
      <w:pPr>
        <w:spacing w:after="0"/>
        <w:ind w:left="2880" w:right="2195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II. PROBA CLINICA </w:t>
      </w:r>
    </w:p>
    <w:p w14:paraId="50133986" w14:textId="6373AE2B" w:rsidR="009331FD" w:rsidRDefault="009331FD" w:rsidP="009331FD">
      <w:pPr>
        <w:spacing w:after="0"/>
        <w:ind w:left="2880" w:right="2195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III. PROBA PRACTICA </w:t>
      </w:r>
      <w:r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- </w:t>
      </w:r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>OPERATORIE</w:t>
      </w:r>
    </w:p>
    <w:p w14:paraId="73441835" w14:textId="77777777" w:rsidR="009331FD" w:rsidRDefault="009331FD" w:rsidP="00A92BD9">
      <w:pPr>
        <w:spacing w:after="0"/>
        <w:ind w:left="2200" w:right="2195"/>
        <w:jc w:val="center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3A83FD3F" w14:textId="77777777" w:rsidR="009331FD" w:rsidRDefault="009331FD" w:rsidP="009331FD">
      <w:pPr>
        <w:spacing w:after="0"/>
        <w:ind w:left="2200" w:right="2195" w:hanging="2200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I. PROBA SCRISA </w:t>
      </w:r>
    </w:p>
    <w:p w14:paraId="20695C90" w14:textId="04C14F14" w:rsidR="009331FD" w:rsidRDefault="009331FD" w:rsidP="009331FD">
      <w:pPr>
        <w:spacing w:after="0"/>
        <w:ind w:left="6521" w:right="-1" w:hanging="6521"/>
        <w:jc w:val="both"/>
        <w:rPr>
          <w:rFonts w:ascii="Times New Roman" w:hAnsi="Times New Roman"/>
          <w:bCs/>
          <w:sz w:val="24"/>
          <w:szCs w:val="24"/>
          <w:lang w:val="pt-BR"/>
        </w:rPr>
      </w:pP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Cuprinde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subiecte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 de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anatomie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chirurgicala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, de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patologie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chirurgicala</w:t>
      </w:r>
      <w:proofErr w:type="spellEnd"/>
      <w:r w:rsidRPr="009331FD">
        <w:rPr>
          <w:rFonts w:ascii="Times New Roman" w:hAnsi="Times New Roman"/>
          <w:bCs/>
          <w:sz w:val="24"/>
          <w:szCs w:val="24"/>
          <w:lang w:val="pt-BR"/>
        </w:rPr>
        <w:t xml:space="preserve"> si de </w:t>
      </w:r>
      <w:proofErr w:type="spellStart"/>
      <w:r w:rsidRPr="009331FD">
        <w:rPr>
          <w:rFonts w:ascii="Times New Roman" w:hAnsi="Times New Roman"/>
          <w:bCs/>
          <w:sz w:val="24"/>
          <w:szCs w:val="24"/>
          <w:lang w:val="pt-BR"/>
        </w:rPr>
        <w:t>tehnici</w:t>
      </w:r>
      <w:proofErr w:type="spellEnd"/>
      <w:r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pt-BR"/>
        </w:rPr>
        <w:t>chirurgicale</w:t>
      </w:r>
      <w:proofErr w:type="spellEnd"/>
      <w:r>
        <w:rPr>
          <w:rFonts w:ascii="Times New Roman" w:hAnsi="Times New Roman"/>
          <w:bCs/>
          <w:sz w:val="24"/>
          <w:szCs w:val="24"/>
          <w:lang w:val="pt-BR"/>
        </w:rPr>
        <w:t>.</w:t>
      </w:r>
    </w:p>
    <w:p w14:paraId="52E587AA" w14:textId="77777777" w:rsidR="009331FD" w:rsidRDefault="009331FD" w:rsidP="009331FD">
      <w:pPr>
        <w:spacing w:after="0"/>
        <w:ind w:left="6521" w:right="-1" w:hanging="6521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6C43E540" w14:textId="6BB8D143" w:rsidR="009331FD" w:rsidRPr="009331FD" w:rsidRDefault="009331FD" w:rsidP="009331FD">
      <w:pPr>
        <w:spacing w:after="0"/>
        <w:ind w:left="6521" w:right="-1" w:hanging="6521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  <w:r>
        <w:rPr>
          <w:rFonts w:ascii="Times New Roman" w:hAnsi="Times New Roman"/>
          <w:bCs/>
          <w:sz w:val="24"/>
          <w:szCs w:val="24"/>
          <w:lang w:val="pt-BR"/>
        </w:rPr>
        <w:t xml:space="preserve">     </w:t>
      </w:r>
      <w:proofErr w:type="spellStart"/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>Subiecte</w:t>
      </w:r>
      <w:proofErr w:type="spellEnd"/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de </w:t>
      </w:r>
      <w:proofErr w:type="spellStart"/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>anatomie</w:t>
      </w:r>
      <w:proofErr w:type="spellEnd"/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 xml:space="preserve"> </w:t>
      </w:r>
      <w:proofErr w:type="spellStart"/>
      <w:r w:rsidRPr="009331FD">
        <w:rPr>
          <w:rFonts w:ascii="Times New Roman" w:hAnsi="Times New Roman"/>
          <w:b/>
          <w:sz w:val="24"/>
          <w:szCs w:val="24"/>
          <w:u w:val="single"/>
          <w:lang w:val="pt-BR"/>
        </w:rPr>
        <w:t>chirurgicala</w:t>
      </w:r>
      <w:proofErr w:type="spellEnd"/>
    </w:p>
    <w:p w14:paraId="4969EC1D" w14:textId="0508BAAE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tiroidei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F93F5CA" w14:textId="74437E47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sanului</w:t>
      </w:r>
      <w:proofErr w:type="spellEnd"/>
    </w:p>
    <w:p w14:paraId="6A493DBE" w14:textId="3219D215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gram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</w:t>
      </w:r>
      <w:proofErr w:type="gram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axilei</w:t>
      </w:r>
      <w:proofErr w:type="spellEnd"/>
    </w:p>
    <w:p w14:paraId="16D28981" w14:textId="258A1C54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peretelui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toracic</w:t>
      </w:r>
      <w:proofErr w:type="spellEnd"/>
    </w:p>
    <w:p w14:paraId="25F1C76C" w14:textId="7D443CDC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plamanilor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si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pleurei</w:t>
      </w:r>
      <w:proofErr w:type="spellEnd"/>
    </w:p>
    <w:p w14:paraId="477C3E7E" w14:textId="1BD222CA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mediastinului</w:t>
      </w:r>
      <w:proofErr w:type="spellEnd"/>
    </w:p>
    <w:p w14:paraId="047653D3" w14:textId="53437854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peretelui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abdominal</w:t>
      </w:r>
    </w:p>
    <w:p w14:paraId="4A7A7648" w14:textId="441F8CFE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zonelor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herniare</w:t>
      </w:r>
      <w:proofErr w:type="spellEnd"/>
    </w:p>
    <w:p w14:paraId="57187D93" w14:textId="034D0D8B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gram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</w:t>
      </w:r>
      <w:proofErr w:type="gram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esofagului</w:t>
      </w:r>
      <w:proofErr w:type="spellEnd"/>
    </w:p>
    <w:p w14:paraId="61964CF0" w14:textId="398A09B4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diafragmei</w:t>
      </w:r>
      <w:proofErr w:type="spellEnd"/>
    </w:p>
    <w:p w14:paraId="5E12798A" w14:textId="48BDAAA7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stomacului</w:t>
      </w:r>
      <w:proofErr w:type="spellEnd"/>
    </w:p>
    <w:p w14:paraId="05CD819F" w14:textId="21552A51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ficatului</w:t>
      </w:r>
      <w:proofErr w:type="spellEnd"/>
    </w:p>
    <w:p w14:paraId="37F2661D" w14:textId="7434F772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cailor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biliare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extrahepatice</w:t>
      </w:r>
      <w:proofErr w:type="spellEnd"/>
    </w:p>
    <w:p w14:paraId="69442699" w14:textId="6BF1F653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splinei</w:t>
      </w:r>
      <w:proofErr w:type="spellEnd"/>
    </w:p>
    <w:p w14:paraId="7689A108" w14:textId="11E9D53A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port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hepatic</w:t>
      </w:r>
      <w:proofErr w:type="spellEnd"/>
    </w:p>
    <w:p w14:paraId="18F3ADDD" w14:textId="561796F2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pancreasului</w:t>
      </w:r>
      <w:proofErr w:type="spellEnd"/>
    </w:p>
    <w:p w14:paraId="5761B7CC" w14:textId="0F3698F9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duodenului</w:t>
      </w:r>
      <w:proofErr w:type="spellEnd"/>
    </w:p>
    <w:p w14:paraId="5AD4F602" w14:textId="21783EA8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intestinului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subtire</w:t>
      </w:r>
      <w:proofErr w:type="spellEnd"/>
    </w:p>
    <w:p w14:paraId="36EE8FF5" w14:textId="3C973FE8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colonului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9156CB0" w14:textId="117B6AA5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rectului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5F78F1A" w14:textId="74BDBA03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perineului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539B954" w14:textId="09C0DAC6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rinichilor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287A009" w14:textId="161FA95B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Anatomia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ureterelor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8134EEA" w14:textId="45D27E5B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vezicii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urinare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57C73216" w14:textId="3680F9F0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uterului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si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anexelor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0FD94FFC" w14:textId="70D5969A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arterial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superior</w:t>
      </w:r>
    </w:p>
    <w:p w14:paraId="1EDE2FCB" w14:textId="69E5B506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arterial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inferior</w:t>
      </w:r>
    </w:p>
    <w:p w14:paraId="4CDC4FE5" w14:textId="0BBCDE45" w:rsidR="002325B8" w:rsidRPr="002325B8" w:rsidRDefault="002325B8" w:rsidP="002325B8">
      <w:pPr>
        <w:pStyle w:val="Corptext"/>
        <w:numPr>
          <w:ilvl w:val="0"/>
          <w:numId w:val="17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lastRenderedPageBreak/>
        <w:t xml:space="preserve">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venos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superficial si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profund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inferior</w:t>
      </w:r>
    </w:p>
    <w:p w14:paraId="3AF1D32B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> </w:t>
      </w:r>
    </w:p>
    <w:p w14:paraId="6A3EDD54" w14:textId="61EDC331" w:rsidR="002325B8" w:rsidRPr="002325B8" w:rsidRDefault="009331FD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</w:pPr>
      <w:r w:rsidRPr="007E7D17">
        <w:rPr>
          <w:rFonts w:ascii="Times New Roman" w:hAnsi="Times New Roman"/>
          <w:b/>
          <w:bCs/>
          <w:w w:val="90"/>
          <w:sz w:val="24"/>
          <w:szCs w:val="24"/>
          <w:lang w:val="pt-BR"/>
        </w:rPr>
        <w:t xml:space="preserve">       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Subiecte</w:t>
      </w:r>
      <w:proofErr w:type="spellEnd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 xml:space="preserve"> de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patologie</w:t>
      </w:r>
      <w:proofErr w:type="spellEnd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 xml:space="preserve">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chirurgicala</w:t>
      </w:r>
      <w:proofErr w:type="spellEnd"/>
    </w:p>
    <w:p w14:paraId="08BDCF03" w14:textId="31AF72EA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Traumatismele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cranio-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encefalice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acute </w:t>
      </w:r>
    </w:p>
    <w:p w14:paraId="74BB645A" w14:textId="7D285CB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Distrofia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endemica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tireopata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405CEB9" w14:textId="2D337AA2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Hipertiroidiile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DD87D20" w14:textId="045328A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tiroidian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545205E" w14:textId="1F421B22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Tiroiditele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7F7BE24" w14:textId="5BECEA99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Cardiospasmul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6465EFD" w14:textId="4339373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esofagului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4B7101E" w14:textId="0508DC3B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Esofagita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caustica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DF1FA47" w14:textId="3FF57855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Stenozele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esofagului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71B7C84" w14:textId="471637D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Esofagita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peptica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4849E36" w14:textId="3A69CAB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Herniile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hiatale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EB63151" w14:textId="1119CC90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Mastitele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acute </w:t>
      </w:r>
    </w:p>
    <w:p w14:paraId="5E8ED700" w14:textId="25C96BA8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Mastitele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cornice </w:t>
      </w:r>
    </w:p>
    <w:p w14:paraId="28DB0E77" w14:textId="3B33E07A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Tumorile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benigne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glandei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mamare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6C6C18B" w14:textId="503776F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Tumorile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maligne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glandei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mamare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1FBFB4A" w14:textId="7ADCE3D5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Mamela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secretanta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AE42138" w14:textId="208143D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Traumatismele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toracice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1CDB4B4B" w14:textId="1A157723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Traumatismele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abdominale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3E45018" w14:textId="44884B3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Politraumatismele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8E16604" w14:textId="164145A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Herniile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peretelui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abdominal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antero-lateral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4A134AE5" w14:textId="3BBB2E9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Apendicita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acuta </w:t>
      </w:r>
    </w:p>
    <w:p w14:paraId="612D09CF" w14:textId="3C5D7D2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Peritonite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difuze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17DE2324" w14:textId="6997C83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Peritonite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localizate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FF6E6DB" w14:textId="07938A02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Ulcerul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gastric </w:t>
      </w:r>
    </w:p>
    <w:p w14:paraId="7E034409" w14:textId="42221DE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Ulcerul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duodenal </w:t>
      </w:r>
    </w:p>
    <w:p w14:paraId="5E55FD5C" w14:textId="31E31DE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Tumorile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benigne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stomacului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3E5A870" w14:textId="710037E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gastric </w:t>
      </w:r>
    </w:p>
    <w:p w14:paraId="3C7B8763" w14:textId="306EAB0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Hemoragiile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digestive </w:t>
      </w:r>
    </w:p>
    <w:p w14:paraId="6A05AB5E" w14:textId="20A53332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Indicatiile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splenectomiei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68C1D25" w14:textId="7CA9C958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Colecistitele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acute </w:t>
      </w:r>
    </w:p>
    <w:p w14:paraId="78471923" w14:textId="189E406A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Colecistita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cronica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litiazica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A9C47ED" w14:textId="0A19D756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Litiaza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biliare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principale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88044D0" w14:textId="1C66B3E5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Tumorile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maligne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biliare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extrahepatice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BDCA0C0" w14:textId="2B100DC4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Chistul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hidatic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hepatic </w:t>
      </w:r>
    </w:p>
    <w:p w14:paraId="4A0FC0A3" w14:textId="21ECED2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de pancreas </w:t>
      </w:r>
    </w:p>
    <w:p w14:paraId="595E13B7" w14:textId="19538A14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Pancreatita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acuta </w:t>
      </w:r>
    </w:p>
    <w:p w14:paraId="09273FE8" w14:textId="16F81381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Ocluziile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intestinale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1CB5463" w14:textId="461106D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Infarctul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entero-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mezenteric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0714124" w14:textId="34E4D39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Patologia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diverticulului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Meckel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03DCE07E" w14:textId="499730A3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Tumorile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intestinului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subtire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B9CF027" w14:textId="4831A7B2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Boala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Crohn </w:t>
      </w:r>
    </w:p>
    <w:p w14:paraId="5EB5F2B7" w14:textId="33FB2045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Diverticuloza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52D3B90" w14:textId="4411D148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Rectocolita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ulcerohemoragica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352B810" w14:textId="7A96854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colonului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76C12DC" w14:textId="7B84EC7B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lastRenderedPageBreak/>
        <w:t>Cancerul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rectului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81C3B9E" w14:textId="071D625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Supuratiile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perianorectale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(fistule,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abcese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flegmoane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) </w:t>
      </w:r>
    </w:p>
    <w:p w14:paraId="4E27F0FE" w14:textId="0D532031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Hemoroizii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D551CE2" w14:textId="3571214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Litiaza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renala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541F76B" w14:textId="501728C4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Adenomul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prostata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EBDC4AB" w14:textId="2383BDF9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Sarcina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ectopica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12EDD9D" w14:textId="101BB9F9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Neoplasmul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ovarian </w:t>
      </w:r>
    </w:p>
    <w:p w14:paraId="0DF8B5DE" w14:textId="12BA47F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Fibromatoza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uterine </w:t>
      </w:r>
    </w:p>
    <w:p w14:paraId="1965B35B" w14:textId="0F68C081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Neoplasmul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corpului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uterin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D9E7C41" w14:textId="40ADD78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Neoplasmul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uterin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411AD6A" w14:textId="68330906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Ischemia acuta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periferica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536B99C" w14:textId="08EE0BF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Ischemia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cronica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periferica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F7B8A7B" w14:textId="2F4EB676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Varicele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membrelor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inferioare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17C97B4" w14:textId="79BAA6A1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Boala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tromboembolica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3D4BA84" w14:textId="4906B731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Arsurile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30449E5" w14:textId="21AE9FE7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Degeraturile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693BE45" w14:textId="08975F8F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Infectiile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acute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degetelor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si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mainii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6CF71C14" w14:textId="3239A82C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Antibioterapia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in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EFD2240" w14:textId="68F574CD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Socul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017DC2D" w14:textId="2B8ECDFE" w:rsidR="002325B8" w:rsidRPr="002325B8" w:rsidRDefault="002325B8" w:rsidP="002325B8">
      <w:pPr>
        <w:pStyle w:val="Corptext"/>
        <w:numPr>
          <w:ilvl w:val="0"/>
          <w:numId w:val="18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Resuscitarea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cardio-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respiratorie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1E66658B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> </w:t>
      </w:r>
    </w:p>
    <w:p w14:paraId="59524C01" w14:textId="0F76F83E" w:rsidR="002325B8" w:rsidRPr="002325B8" w:rsidRDefault="009331FD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</w:pPr>
      <w:r>
        <w:rPr>
          <w:rFonts w:ascii="Times New Roman" w:hAnsi="Times New Roman"/>
          <w:w w:val="90"/>
          <w:sz w:val="24"/>
          <w:szCs w:val="24"/>
          <w:lang w:val="en-US"/>
        </w:rPr>
        <w:t xml:space="preserve">      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Subiecte</w:t>
      </w:r>
      <w:proofErr w:type="spellEnd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 xml:space="preserve"> de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tehnici</w:t>
      </w:r>
      <w:proofErr w:type="spellEnd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 xml:space="preserve"> </w:t>
      </w:r>
      <w:proofErr w:type="spellStart"/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chirurgicale</w:t>
      </w:r>
      <w:proofErr w:type="spellEnd"/>
    </w:p>
    <w:p w14:paraId="453A9948" w14:textId="7EE9C265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Abordul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chirurgical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marilor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vase (gat, brat,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coapsa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) </w:t>
      </w:r>
    </w:p>
    <w:p w14:paraId="74172D9A" w14:textId="68D38EA8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Tehnica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abordului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venos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pentru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cateterism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383D73F8" w14:textId="1714A783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Tehnica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suturilor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vasculare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896B0DC" w14:textId="528231AB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Crosectomia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cu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smulgerea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safenei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interne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pentru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varicele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inferioare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380BB181" w14:textId="67B85C2A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herniei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inghinale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33A56394" w14:textId="26B49871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herniei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femurale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6AE9E3B4" w14:textId="611A94D9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herniei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ombilicale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29D16069" w14:textId="53CD3FF8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gram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</w:t>
      </w:r>
      <w:proofErr w:type="gram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eventratiilor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06C64E6" w14:textId="041BDF98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gram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</w:t>
      </w:r>
      <w:proofErr w:type="gram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evisceratiilor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967B3B5" w14:textId="364904D7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Tiroidectomiile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A65ECA9" w14:textId="7948F114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Tratamentul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afectiunilor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septice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ale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sanului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1334FB4B" w14:textId="7E5577C9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Mamectomiile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(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simpla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Madden, Patey, Halsted) </w:t>
      </w:r>
    </w:p>
    <w:p w14:paraId="7299354C" w14:textId="1C68E698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Traheostomia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A9EA8A1" w14:textId="0DD99D44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Pleurotomia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minima </w:t>
      </w:r>
    </w:p>
    <w:p w14:paraId="33B82ACA" w14:textId="2FE14D09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Apendicectomia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B4E5C6D" w14:textId="366A22D1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Gastrostomia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83CA1A8" w14:textId="71552536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Jejunostomiile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9127EA0" w14:textId="6A818BBD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Colostomiile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5909CBD" w14:textId="0FB3D0AB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Gastroenteroanastomoza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7D9C59F" w14:textId="0058ECE4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Rezectiile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gastrice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cu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gastroduodenala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487F18C3" w14:textId="6E84A637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Rezectiile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gastrice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cu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gastrojejunala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4EE5CCED" w14:textId="71E97F72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Vagotomia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tronculara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subdiafragmatica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0F38300" w14:textId="25CB1D32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Piloroplastiile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78F58E35" w14:textId="7C2BC67A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Rezectiile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gastrice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pentru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cancer </w:t>
      </w:r>
    </w:p>
    <w:p w14:paraId="7F5D8714" w14:textId="20F9A397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Splenectomia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21405F9" w14:textId="48FB6018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lastRenderedPageBreak/>
        <w:t>Colecistectomia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(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clasica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laparoscopica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)</w:t>
      </w:r>
    </w:p>
    <w:p w14:paraId="1535F71A" w14:textId="20C6865E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Colecistostomia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2556B86" w14:textId="7B1D80D6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Coledocotomiile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20ACDAB" w14:textId="35E496E4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Drenajul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extern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caii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biliare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principale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380F8BA" w14:textId="1D7D7A21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Derivatii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biliodigestive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(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colecistogastroanastomoza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colecistojejunanastomoza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coledocoduodenoanastomoza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coledocojejunanastomoza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) </w:t>
      </w:r>
    </w:p>
    <w:p w14:paraId="65D2EF14" w14:textId="06DACD12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Enterectomia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segmentara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82AC79A" w14:textId="0E6B1653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Cistostomia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C384A04" w14:textId="3D441770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Anexectomia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67C6AF3" w14:textId="71C2FA89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Histerectomiile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E1FAA8C" w14:textId="784400BF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Amputatia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de gamba </w:t>
      </w:r>
    </w:p>
    <w:p w14:paraId="6FDE6E29" w14:textId="63DD9027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Amputatia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coapsa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33508AA" w14:textId="12F9E53D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Colectomia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segmentara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49A3FA4" w14:textId="17DC0365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Hemicolectomia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dreapta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0C886746" w14:textId="6E7AEFF0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Hemicolectomia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stanga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67EEA319" w14:textId="7D53B781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Operatia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Hartman </w:t>
      </w:r>
    </w:p>
    <w:p w14:paraId="48F3D88A" w14:textId="60123C99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hemoroizilor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DC6F389" w14:textId="36ABA9E7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supuratiilor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perianorectale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</w:p>
    <w:p w14:paraId="64799A98" w14:textId="45F0103E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hidrocelului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282CB288" w14:textId="25ABFFD4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Cura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varicocelului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55C9C1CE" w14:textId="72A1C11B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Orhiectomia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381CD0BB" w14:textId="427A1FDF" w:rsidR="002325B8" w:rsidRPr="002325B8" w:rsidRDefault="002325B8" w:rsidP="002325B8">
      <w:pPr>
        <w:pStyle w:val="Corptext"/>
        <w:numPr>
          <w:ilvl w:val="0"/>
          <w:numId w:val="19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Laparoscopia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diagnostica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</w:p>
    <w:p w14:paraId="4480680E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> </w:t>
      </w:r>
    </w:p>
    <w:p w14:paraId="0D24BDED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> </w:t>
      </w:r>
    </w:p>
    <w:p w14:paraId="5596E298" w14:textId="17B9D948" w:rsidR="002325B8" w:rsidRPr="002325B8" w:rsidRDefault="009331FD" w:rsidP="009331FD">
      <w:pPr>
        <w:pStyle w:val="Corptext"/>
        <w:tabs>
          <w:tab w:val="left" w:pos="720"/>
        </w:tabs>
        <w:spacing w:before="0"/>
        <w:ind w:left="0"/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</w:pPr>
      <w:r w:rsidRPr="009C0519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 xml:space="preserve">II. </w:t>
      </w:r>
      <w:r w:rsidR="002325B8"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en-US"/>
        </w:rPr>
        <w:t>PROBA CLINICA</w:t>
      </w:r>
    </w:p>
    <w:p w14:paraId="187FD596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Consta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din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subiectele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Patologie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>.</w:t>
      </w:r>
    </w:p>
    <w:p w14:paraId="7B319256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> </w:t>
      </w:r>
    </w:p>
    <w:p w14:paraId="37C7EBF2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> </w:t>
      </w:r>
    </w:p>
    <w:p w14:paraId="0BB382C0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b/>
          <w:bCs/>
          <w:w w:val="90"/>
          <w:sz w:val="24"/>
          <w:szCs w:val="24"/>
          <w:u w:val="single"/>
          <w:lang w:val="pt-BR"/>
        </w:rPr>
      </w:pPr>
      <w:r w:rsidRPr="002325B8">
        <w:rPr>
          <w:rFonts w:ascii="Times New Roman" w:hAnsi="Times New Roman"/>
          <w:b/>
          <w:bCs/>
          <w:w w:val="90"/>
          <w:sz w:val="24"/>
          <w:szCs w:val="24"/>
          <w:u w:val="single"/>
          <w:lang w:val="pt-BR"/>
        </w:rPr>
        <w:t>III. PROBA PRACTICA – OPERATORIE</w:t>
      </w:r>
    </w:p>
    <w:p w14:paraId="00ABBF71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Consta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din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subiectele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Tehnici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>.</w:t>
      </w:r>
    </w:p>
    <w:p w14:paraId="57DC14A9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> </w:t>
      </w:r>
    </w:p>
    <w:p w14:paraId="31118398" w14:textId="77777777" w:rsidR="002325B8" w:rsidRPr="002325B8" w:rsidRDefault="002325B8" w:rsidP="009331FD">
      <w:pPr>
        <w:pStyle w:val="Corptext"/>
        <w:tabs>
          <w:tab w:val="left" w:pos="720"/>
        </w:tabs>
        <w:ind w:left="142" w:hanging="142"/>
        <w:jc w:val="center"/>
        <w:rPr>
          <w:rFonts w:ascii="Times New Roman" w:hAnsi="Times New Roman"/>
          <w:b/>
          <w:bCs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b/>
          <w:bCs/>
          <w:w w:val="90"/>
          <w:sz w:val="24"/>
          <w:szCs w:val="24"/>
          <w:lang w:val="en-US"/>
        </w:rPr>
        <w:t>BIBLIOGRAFIE</w:t>
      </w:r>
    </w:p>
    <w:p w14:paraId="07F22840" w14:textId="77777777" w:rsidR="002325B8" w:rsidRPr="002325B8" w:rsidRDefault="002325B8" w:rsidP="002325B8">
      <w:pPr>
        <w:pStyle w:val="Corptext"/>
        <w:tabs>
          <w:tab w:val="left" w:pos="720"/>
        </w:tabs>
        <w:ind w:left="142" w:hanging="142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> </w:t>
      </w:r>
    </w:p>
    <w:p w14:paraId="6FFEE468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Caloghera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tiroidei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şi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paratiroidelor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a 2-a,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Mirton,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Timişoara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1996</w:t>
      </w:r>
    </w:p>
    <w:p w14:paraId="208D5CB9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Papilian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V. – 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omului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vol. I, II, ed. a 6-a,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Didactică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şi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Pedagogică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Buc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>., 1982</w:t>
      </w:r>
    </w:p>
    <w:p w14:paraId="6A2AF142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Ranga V. – Anatomia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omului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>Cerna Buc. 1993</w:t>
      </w:r>
    </w:p>
    <w:p w14:paraId="0C7658D5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Coman C., Coman B.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Urgenţe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medico-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toracice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Burc. 1989</w:t>
      </w:r>
    </w:p>
    <w:p w14:paraId="333A8D6A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Caloghera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peretelui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abdominal,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>Acad. RSR, Buc. 1987</w:t>
      </w:r>
    </w:p>
    <w:p w14:paraId="684FF186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Popovici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G.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Grigoriu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Splenectomia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Militară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Buc. 1995</w:t>
      </w:r>
    </w:p>
    <w:p w14:paraId="5DF18F99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Caloghera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C.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urgenţă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Artab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Timişoara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1993</w:t>
      </w:r>
    </w:p>
    <w:p w14:paraId="171ECC55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Angelescu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Tratat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patologie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Buc. 2001</w:t>
      </w:r>
    </w:p>
    <w:p w14:paraId="13919400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Prişcu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vol. I, II,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Didactică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şi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Pedagogică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Buc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>. 1995</w:t>
      </w:r>
    </w:p>
    <w:p w14:paraId="52E7838A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Popescu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C.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Vasilescu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Peritonitele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>Celsius, Buc. 1998</w:t>
      </w:r>
    </w:p>
    <w:p w14:paraId="16AE202C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Pop D. Popa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arterial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aortic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patologie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şi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tratament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Buc. 1982</w:t>
      </w:r>
    </w:p>
    <w:p w14:paraId="31150610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Proca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Tratat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patologie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vol.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II,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Buc. 1998</w:t>
      </w:r>
    </w:p>
    <w:p w14:paraId="0E9651A2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Răzeşu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generală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– probe practice pt.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examene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şi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concursuri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Răzeşu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Piatra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Neamţ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1995</w:t>
      </w:r>
    </w:p>
    <w:p w14:paraId="37C661B5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Ignat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sistemului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venos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al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membrelor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inferioare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>Acad. RSR, 1985</w:t>
      </w:r>
    </w:p>
    <w:p w14:paraId="509F3CE3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lastRenderedPageBreak/>
        <w:t>Gavrilaş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V.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Oprea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Elemente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în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hernia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inghino-femurală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r w:rsidRPr="002325B8">
        <w:rPr>
          <w:rFonts w:ascii="Times New Roman" w:hAnsi="Times New Roman"/>
          <w:w w:val="90"/>
          <w:sz w:val="24"/>
          <w:szCs w:val="24"/>
          <w:lang w:val="en-US"/>
        </w:rPr>
        <w:t>OELTY</w:t>
      </w:r>
    </w:p>
    <w:p w14:paraId="07EFAC08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Sârbu P.,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Chiricuţă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I., Pandele A.,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Setlacec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ginecologică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Buc. 1982</w:t>
      </w:r>
    </w:p>
    <w:p w14:paraId="10A76109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Simici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P.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Elemente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intestinală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Medicală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Buc. 1976</w:t>
      </w:r>
    </w:p>
    <w:p w14:paraId="00425D9B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Juvara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Burlui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Setlacec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stomacului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Ed. Med. Buc. 1984</w:t>
      </w:r>
    </w:p>
    <w:p w14:paraId="0D0DB3CA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Juvara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Setlacec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D. Rădulescu, S. Gavrilescu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căilor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biliare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extrahepatice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Ed. Med. Buc. 1989</w:t>
      </w:r>
    </w:p>
    <w:p w14:paraId="61B713DD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Târcoveanu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Elemente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laparoscopică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Polirom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Iaşi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1998</w:t>
      </w:r>
    </w:p>
    <w:p w14:paraId="4781F871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Rădulescu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Ginecologie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Ed. Med. Buc., 1995</w:t>
      </w:r>
    </w:p>
    <w:p w14:paraId="6024D892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Mandache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rectului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>, Ed. Med. Buc. 1971</w:t>
      </w:r>
    </w:p>
    <w:p w14:paraId="00954ADC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Lucan M.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Tratat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de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tehnici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chirurgicale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urologice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Infomedica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2002</w:t>
      </w:r>
    </w:p>
    <w:p w14:paraId="7A658A06" w14:textId="77777777" w:rsidR="002325B8" w:rsidRPr="002325B8" w:rsidRDefault="002325B8" w:rsidP="002325B8">
      <w:pPr>
        <w:pStyle w:val="Corptext"/>
        <w:numPr>
          <w:ilvl w:val="0"/>
          <w:numId w:val="21"/>
        </w:numPr>
        <w:tabs>
          <w:tab w:val="left" w:pos="720"/>
        </w:tabs>
        <w:spacing w:before="0"/>
        <w:jc w:val="both"/>
        <w:rPr>
          <w:rFonts w:ascii="Times New Roman" w:hAnsi="Times New Roman"/>
          <w:w w:val="90"/>
          <w:sz w:val="24"/>
          <w:szCs w:val="24"/>
          <w:lang w:val="en-US"/>
        </w:rPr>
      </w:pPr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Duca S. –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Chirurgia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pt-BR"/>
        </w:rPr>
        <w:t>laparoscopică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pt-BR"/>
        </w:rPr>
        <w:t xml:space="preserve">, Ed. </w:t>
      </w:r>
      <w:proofErr w:type="spellStart"/>
      <w:r w:rsidRPr="002325B8">
        <w:rPr>
          <w:rFonts w:ascii="Times New Roman" w:hAnsi="Times New Roman"/>
          <w:w w:val="90"/>
          <w:sz w:val="24"/>
          <w:szCs w:val="24"/>
          <w:lang w:val="en-US"/>
        </w:rPr>
        <w:t>Paralela</w:t>
      </w:r>
      <w:proofErr w:type="spellEnd"/>
      <w:r w:rsidRPr="002325B8">
        <w:rPr>
          <w:rFonts w:ascii="Times New Roman" w:hAnsi="Times New Roman"/>
          <w:w w:val="90"/>
          <w:sz w:val="24"/>
          <w:szCs w:val="24"/>
          <w:lang w:val="en-US"/>
        </w:rPr>
        <w:t xml:space="preserve"> 45, 2001</w:t>
      </w:r>
    </w:p>
    <w:p w14:paraId="03D11F56" w14:textId="0D2FE15E" w:rsidR="00303E07" w:rsidRPr="008324F6" w:rsidRDefault="00303E07" w:rsidP="00FE21EC">
      <w:pPr>
        <w:pStyle w:val="Corptext"/>
        <w:tabs>
          <w:tab w:val="left" w:pos="720"/>
        </w:tabs>
        <w:spacing w:before="0"/>
        <w:ind w:left="142" w:hanging="142"/>
        <w:jc w:val="both"/>
        <w:rPr>
          <w:rFonts w:ascii="Times New Roman" w:hAnsi="Times New Roman"/>
          <w:b/>
          <w:bCs/>
          <w:color w:val="FF0000"/>
          <w:sz w:val="24"/>
          <w:szCs w:val="24"/>
          <w:lang w:val="pt-BR"/>
        </w:rPr>
      </w:pP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  <w:r w:rsidRPr="00303E07">
        <w:rPr>
          <w:rFonts w:ascii="Times New Roman" w:hAnsi="Times New Roman" w:cs="Times New Roman"/>
          <w:w w:val="90"/>
          <w:sz w:val="24"/>
          <w:szCs w:val="24"/>
        </w:rPr>
        <w:tab/>
      </w:r>
    </w:p>
    <w:p w14:paraId="6B3D1037" w14:textId="77777777" w:rsidR="009331FD" w:rsidRPr="00C82DF8" w:rsidRDefault="009331FD" w:rsidP="009331FD">
      <w:pPr>
        <w:shd w:val="clear" w:color="auto" w:fill="FFFFFF"/>
        <w:spacing w:after="80" w:line="240" w:lineRule="auto"/>
        <w:jc w:val="center"/>
        <w:rPr>
          <w:rFonts w:ascii="Cambria" w:hAnsi="Cambria"/>
          <w:b/>
          <w:bCs/>
          <w:u w:val="single"/>
          <w:lang w:val="pt-BR"/>
        </w:rPr>
      </w:pPr>
      <w:r w:rsidRPr="00C82DF8">
        <w:rPr>
          <w:rFonts w:ascii="Cambria" w:hAnsi="Cambria"/>
          <w:b/>
          <w:bCs/>
          <w:u w:val="single"/>
          <w:lang w:val="pt-BR"/>
        </w:rPr>
        <w:t>CALENDARUL CONCURSULUI</w:t>
      </w:r>
    </w:p>
    <w:p w14:paraId="20A3FAA1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bookmarkStart w:id="0" w:name="_Hlk192507826"/>
      <w:proofErr w:type="spellStart"/>
      <w:r w:rsidRPr="00DA1E1C">
        <w:rPr>
          <w:rFonts w:ascii="Cambria" w:hAnsi="Cambria"/>
          <w:lang w:val="pt-BR"/>
        </w:rPr>
        <w:t>termenul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limită</w:t>
      </w:r>
      <w:proofErr w:type="spellEnd"/>
      <w:r w:rsidRPr="00DA1E1C">
        <w:rPr>
          <w:rFonts w:ascii="Cambria" w:hAnsi="Cambria"/>
          <w:lang w:val="pt-BR"/>
        </w:rPr>
        <w:t xml:space="preserve"> de </w:t>
      </w:r>
      <w:proofErr w:type="spellStart"/>
      <w:r w:rsidRPr="00DA1E1C">
        <w:rPr>
          <w:rFonts w:ascii="Cambria" w:hAnsi="Cambria"/>
          <w:lang w:val="pt-BR"/>
        </w:rPr>
        <w:t>depunere</w:t>
      </w:r>
      <w:proofErr w:type="spellEnd"/>
      <w:r w:rsidRPr="00DA1E1C">
        <w:rPr>
          <w:rFonts w:ascii="Cambria" w:hAnsi="Cambria"/>
          <w:lang w:val="pt-BR"/>
        </w:rPr>
        <w:t xml:space="preserve"> a </w:t>
      </w:r>
      <w:proofErr w:type="spellStart"/>
      <w:r w:rsidRPr="00DA1E1C">
        <w:rPr>
          <w:rFonts w:ascii="Cambria" w:hAnsi="Cambria"/>
          <w:lang w:val="pt-BR"/>
        </w:rPr>
        <w:t>dosarelor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20.05.</w:t>
      </w:r>
      <w:r w:rsidRPr="00DA1E1C">
        <w:rPr>
          <w:rFonts w:ascii="Cambria" w:hAnsi="Cambria"/>
          <w:lang w:val="pt-BR"/>
        </w:rPr>
        <w:t xml:space="preserve">2025, ora 14.00. </w:t>
      </w:r>
    </w:p>
    <w:p w14:paraId="4DD2B4A6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selecția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și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selecției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dosarelor</w:t>
      </w:r>
      <w:proofErr w:type="spellEnd"/>
      <w:r w:rsidRPr="00DA1E1C">
        <w:rPr>
          <w:rFonts w:ascii="Cambria" w:hAnsi="Cambria"/>
          <w:lang w:val="pt-BR"/>
        </w:rPr>
        <w:t xml:space="preserve"> de </w:t>
      </w:r>
      <w:proofErr w:type="spellStart"/>
      <w:r w:rsidRPr="00DA1E1C">
        <w:rPr>
          <w:rFonts w:ascii="Cambria" w:hAnsi="Cambria"/>
          <w:lang w:val="pt-BR"/>
        </w:rPr>
        <w:t>înscriere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</w:t>
      </w:r>
      <w:r>
        <w:rPr>
          <w:rFonts w:ascii="Cambria" w:hAnsi="Cambria"/>
          <w:lang w:val="pt-BR"/>
        </w:rPr>
        <w:t>21.05.2025</w:t>
      </w:r>
      <w:r w:rsidRPr="00DA1E1C">
        <w:rPr>
          <w:rFonts w:ascii="Cambria" w:hAnsi="Cambria"/>
          <w:lang w:val="pt-BR"/>
        </w:rPr>
        <w:t xml:space="preserve">, ora 14.00 </w:t>
      </w:r>
    </w:p>
    <w:p w14:paraId="27692D0E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depunerea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în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urma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selecției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dosarelor</w:t>
      </w:r>
      <w:proofErr w:type="spellEnd"/>
      <w:r w:rsidRPr="00DA1E1C">
        <w:rPr>
          <w:rFonts w:ascii="Cambria" w:hAnsi="Cambria"/>
          <w:lang w:val="pt-BR"/>
        </w:rPr>
        <w:t xml:space="preserve"> de </w:t>
      </w:r>
      <w:proofErr w:type="spellStart"/>
      <w:r w:rsidRPr="00DA1E1C">
        <w:rPr>
          <w:rFonts w:ascii="Cambria" w:hAnsi="Cambria"/>
          <w:lang w:val="pt-BR"/>
        </w:rPr>
        <w:t>concurs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22.</w:t>
      </w:r>
      <w:r w:rsidRPr="00DA1E1C">
        <w:rPr>
          <w:rFonts w:ascii="Cambria" w:hAnsi="Cambria"/>
          <w:lang w:val="pt-BR"/>
        </w:rPr>
        <w:t>0</w:t>
      </w:r>
      <w:r>
        <w:rPr>
          <w:rFonts w:ascii="Cambria" w:hAnsi="Cambria"/>
          <w:lang w:val="pt-BR"/>
        </w:rPr>
        <w:t>5</w:t>
      </w:r>
      <w:r w:rsidRPr="00DA1E1C">
        <w:rPr>
          <w:rFonts w:ascii="Cambria" w:hAnsi="Cambria"/>
          <w:lang w:val="pt-BR"/>
        </w:rPr>
        <w:t xml:space="preserve">.2025, ora 14.00 </w:t>
      </w:r>
    </w:p>
    <w:p w14:paraId="08F24962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în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urma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selecția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dosarelor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23</w:t>
      </w:r>
      <w:r w:rsidRPr="00DA1E1C">
        <w:rPr>
          <w:rFonts w:ascii="Cambria" w:hAnsi="Cambria"/>
          <w:lang w:val="pt-BR"/>
        </w:rPr>
        <w:t>.0</w:t>
      </w:r>
      <w:r>
        <w:rPr>
          <w:rFonts w:ascii="Cambria" w:hAnsi="Cambria"/>
          <w:lang w:val="pt-BR"/>
        </w:rPr>
        <w:t>5</w:t>
      </w:r>
      <w:r w:rsidRPr="00DA1E1C">
        <w:rPr>
          <w:rFonts w:ascii="Cambria" w:hAnsi="Cambria"/>
          <w:lang w:val="pt-BR"/>
        </w:rPr>
        <w:t xml:space="preserve">.2025, ora 14.00  </w:t>
      </w:r>
    </w:p>
    <w:p w14:paraId="51F5D92A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b/>
          <w:bCs/>
          <w:lang w:val="pt-BR"/>
        </w:rPr>
      </w:pPr>
      <w:proofErr w:type="spellStart"/>
      <w:r w:rsidRPr="00DA1E1C">
        <w:rPr>
          <w:rFonts w:ascii="Cambria" w:hAnsi="Cambria"/>
          <w:b/>
          <w:bCs/>
          <w:lang w:val="pt-BR"/>
        </w:rPr>
        <w:t>desfășurarea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 </w:t>
      </w:r>
      <w:proofErr w:type="spellStart"/>
      <w:r w:rsidRPr="00DA1E1C">
        <w:rPr>
          <w:rFonts w:ascii="Cambria" w:hAnsi="Cambria"/>
          <w:b/>
          <w:bCs/>
          <w:lang w:val="pt-BR"/>
        </w:rPr>
        <w:t>probei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 </w:t>
      </w:r>
      <w:proofErr w:type="spellStart"/>
      <w:r w:rsidRPr="00DA1E1C">
        <w:rPr>
          <w:rFonts w:ascii="Cambria" w:hAnsi="Cambria"/>
          <w:b/>
          <w:bCs/>
          <w:lang w:val="pt-BR"/>
        </w:rPr>
        <w:t>scrise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: </w:t>
      </w:r>
      <w:proofErr w:type="spellStart"/>
      <w:r w:rsidRPr="00DA1E1C">
        <w:rPr>
          <w:rFonts w:ascii="Cambria" w:hAnsi="Cambria"/>
          <w:b/>
          <w:bCs/>
          <w:lang w:val="pt-BR"/>
        </w:rPr>
        <w:t>în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 data de </w:t>
      </w:r>
      <w:r w:rsidRPr="00124DB2">
        <w:rPr>
          <w:rFonts w:ascii="Cambria" w:hAnsi="Cambria"/>
          <w:b/>
          <w:bCs/>
          <w:u w:val="single"/>
          <w:lang w:val="pt-BR"/>
        </w:rPr>
        <w:t>26.05.2025, ora 09.00</w:t>
      </w:r>
      <w:r w:rsidRPr="00DA1E1C">
        <w:rPr>
          <w:rFonts w:ascii="Cambria" w:hAnsi="Cambria"/>
          <w:b/>
          <w:bCs/>
          <w:lang w:val="pt-BR"/>
        </w:rPr>
        <w:t xml:space="preserve"> </w:t>
      </w:r>
    </w:p>
    <w:p w14:paraId="5F9912AC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probei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scrise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2</w:t>
      </w:r>
      <w:r>
        <w:rPr>
          <w:rFonts w:ascii="Cambria" w:hAnsi="Cambria"/>
          <w:lang w:val="pt-BR"/>
        </w:rPr>
        <w:t>7</w:t>
      </w:r>
      <w:r w:rsidRPr="00DA1E1C">
        <w:rPr>
          <w:rFonts w:ascii="Cambria" w:hAnsi="Cambria"/>
          <w:lang w:val="pt-BR"/>
        </w:rPr>
        <w:t>.0</w:t>
      </w:r>
      <w:r>
        <w:rPr>
          <w:rFonts w:ascii="Cambria" w:hAnsi="Cambria"/>
          <w:lang w:val="pt-BR"/>
        </w:rPr>
        <w:t>5</w:t>
      </w:r>
      <w:r w:rsidRPr="00DA1E1C">
        <w:rPr>
          <w:rFonts w:ascii="Cambria" w:hAnsi="Cambria"/>
          <w:lang w:val="pt-BR"/>
        </w:rPr>
        <w:t>.2025, ora 09.00</w:t>
      </w:r>
    </w:p>
    <w:p w14:paraId="0E6E3857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depunerea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r w:rsidRPr="00DA1E1C">
        <w:rPr>
          <w:rFonts w:ascii="Cambria" w:hAnsi="Cambria"/>
          <w:lang w:val="ro-RO"/>
        </w:rPr>
        <w:t xml:space="preserve">în urma </w:t>
      </w:r>
      <w:proofErr w:type="spellStart"/>
      <w:r w:rsidRPr="00DA1E1C">
        <w:rPr>
          <w:rFonts w:ascii="Cambria" w:hAnsi="Cambria"/>
          <w:lang w:val="pt-BR"/>
        </w:rPr>
        <w:t>probei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scrise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28</w:t>
      </w:r>
      <w:r w:rsidRPr="00DA1E1C">
        <w:rPr>
          <w:rFonts w:ascii="Cambria" w:hAnsi="Cambria"/>
          <w:lang w:val="pt-BR"/>
        </w:rPr>
        <w:t>.0</w:t>
      </w:r>
      <w:r>
        <w:rPr>
          <w:rFonts w:ascii="Cambria" w:hAnsi="Cambria"/>
          <w:lang w:val="pt-BR"/>
        </w:rPr>
        <w:t>5</w:t>
      </w:r>
      <w:r w:rsidRPr="00DA1E1C">
        <w:rPr>
          <w:rFonts w:ascii="Cambria" w:hAnsi="Cambria"/>
          <w:lang w:val="pt-BR"/>
        </w:rPr>
        <w:t xml:space="preserve">.2025, ora 09.00 </w:t>
      </w:r>
    </w:p>
    <w:p w14:paraId="35740BA4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în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urma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proba </w:t>
      </w:r>
      <w:proofErr w:type="spellStart"/>
      <w:r w:rsidRPr="00DA1E1C">
        <w:rPr>
          <w:rFonts w:ascii="Cambria" w:hAnsi="Cambria"/>
          <w:lang w:val="pt-BR"/>
        </w:rPr>
        <w:t>scrisă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29</w:t>
      </w:r>
      <w:r w:rsidRPr="00DA1E1C">
        <w:rPr>
          <w:rFonts w:ascii="Cambria" w:hAnsi="Cambria"/>
          <w:lang w:val="pt-BR"/>
        </w:rPr>
        <w:t>.05.2025, ora 09.00</w:t>
      </w:r>
    </w:p>
    <w:p w14:paraId="3FEF6899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b/>
          <w:bCs/>
          <w:lang w:val="pt-BR"/>
        </w:rPr>
      </w:pPr>
      <w:proofErr w:type="spellStart"/>
      <w:r w:rsidRPr="00DA1E1C">
        <w:rPr>
          <w:rFonts w:ascii="Cambria" w:hAnsi="Cambria"/>
          <w:b/>
          <w:bCs/>
          <w:lang w:val="pt-BR"/>
        </w:rPr>
        <w:t>susținerea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 </w:t>
      </w:r>
      <w:proofErr w:type="spellStart"/>
      <w:r w:rsidRPr="00DA1E1C">
        <w:rPr>
          <w:rFonts w:ascii="Cambria" w:hAnsi="Cambria"/>
          <w:b/>
          <w:bCs/>
          <w:lang w:val="pt-BR"/>
        </w:rPr>
        <w:t>probei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 </w:t>
      </w:r>
      <w:proofErr w:type="spellStart"/>
      <w:r w:rsidRPr="00DA1E1C">
        <w:rPr>
          <w:rFonts w:ascii="Cambria" w:hAnsi="Cambria"/>
          <w:b/>
          <w:bCs/>
          <w:lang w:val="pt-BR"/>
        </w:rPr>
        <w:t>clinice</w:t>
      </w:r>
      <w:proofErr w:type="spellEnd"/>
      <w:r w:rsidRPr="00DA1E1C">
        <w:rPr>
          <w:rFonts w:ascii="Cambria" w:hAnsi="Cambria"/>
          <w:b/>
          <w:bCs/>
          <w:lang w:val="pt-BR"/>
        </w:rPr>
        <w:t>/</w:t>
      </w:r>
      <w:proofErr w:type="spellStart"/>
      <w:r w:rsidRPr="00DA1E1C">
        <w:rPr>
          <w:rFonts w:ascii="Cambria" w:hAnsi="Cambria"/>
          <w:b/>
          <w:bCs/>
          <w:lang w:val="pt-BR"/>
        </w:rPr>
        <w:t>practice</w:t>
      </w:r>
      <w:proofErr w:type="spellEnd"/>
      <w:r w:rsidRPr="00DA1E1C">
        <w:rPr>
          <w:rFonts w:ascii="Cambria" w:hAnsi="Cambria"/>
          <w:b/>
          <w:bCs/>
          <w:lang w:val="pt-BR"/>
        </w:rPr>
        <w:t xml:space="preserve">: in data de </w:t>
      </w:r>
      <w:r w:rsidRPr="00124DB2">
        <w:rPr>
          <w:rFonts w:ascii="Cambria" w:hAnsi="Cambria"/>
          <w:b/>
          <w:bCs/>
          <w:u w:val="single"/>
          <w:lang w:val="pt-BR"/>
        </w:rPr>
        <w:t>30.05.2025, ora 09.00</w:t>
      </w:r>
      <w:r w:rsidRPr="00DA1E1C">
        <w:rPr>
          <w:rFonts w:ascii="Cambria" w:hAnsi="Cambria"/>
          <w:b/>
          <w:bCs/>
          <w:lang w:val="pt-BR"/>
        </w:rPr>
        <w:t xml:space="preserve"> </w:t>
      </w:r>
    </w:p>
    <w:p w14:paraId="5E8C7D23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probei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clinice</w:t>
      </w:r>
      <w:proofErr w:type="spellEnd"/>
      <w:r w:rsidRPr="00DA1E1C">
        <w:rPr>
          <w:rFonts w:ascii="Cambria" w:hAnsi="Cambria"/>
          <w:lang w:val="pt-BR"/>
        </w:rPr>
        <w:t>/</w:t>
      </w:r>
      <w:proofErr w:type="spellStart"/>
      <w:r w:rsidRPr="00DA1E1C">
        <w:rPr>
          <w:rFonts w:ascii="Cambria" w:hAnsi="Cambria"/>
          <w:lang w:val="pt-BR"/>
        </w:rPr>
        <w:t>practice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02.06</w:t>
      </w:r>
      <w:r w:rsidRPr="00DA1E1C">
        <w:rPr>
          <w:rFonts w:ascii="Cambria" w:hAnsi="Cambria"/>
          <w:lang w:val="pt-BR"/>
        </w:rPr>
        <w:t>.2025, ora 09.00</w:t>
      </w:r>
    </w:p>
    <w:p w14:paraId="4EA99376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depunerea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în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urma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probei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clinice</w:t>
      </w:r>
      <w:proofErr w:type="spellEnd"/>
      <w:r w:rsidRPr="00DA1E1C">
        <w:rPr>
          <w:rFonts w:ascii="Cambria" w:hAnsi="Cambria"/>
          <w:lang w:val="pt-BR"/>
        </w:rPr>
        <w:t>/</w:t>
      </w:r>
      <w:proofErr w:type="spellStart"/>
      <w:r w:rsidRPr="00DA1E1C">
        <w:rPr>
          <w:rFonts w:ascii="Cambria" w:hAnsi="Cambria"/>
          <w:lang w:val="pt-BR"/>
        </w:rPr>
        <w:t>practice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03.06</w:t>
      </w:r>
      <w:r w:rsidRPr="00DA1E1C">
        <w:rPr>
          <w:rFonts w:ascii="Cambria" w:hAnsi="Cambria"/>
          <w:lang w:val="pt-BR"/>
        </w:rPr>
        <w:t>.2025, ora 09.00</w:t>
      </w:r>
    </w:p>
    <w:p w14:paraId="5A8AF759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în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urma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contestațiilor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proba </w:t>
      </w:r>
      <w:proofErr w:type="spellStart"/>
      <w:r w:rsidRPr="00DA1E1C">
        <w:rPr>
          <w:rFonts w:ascii="Cambria" w:hAnsi="Cambria"/>
          <w:lang w:val="pt-BR"/>
        </w:rPr>
        <w:t>clinică</w:t>
      </w:r>
      <w:proofErr w:type="spellEnd"/>
      <w:r w:rsidRPr="00DA1E1C">
        <w:rPr>
          <w:rFonts w:ascii="Cambria" w:hAnsi="Cambria"/>
          <w:lang w:val="pt-BR"/>
        </w:rPr>
        <w:t>/</w:t>
      </w:r>
      <w:proofErr w:type="spellStart"/>
      <w:r w:rsidRPr="00DA1E1C">
        <w:rPr>
          <w:rFonts w:ascii="Cambria" w:hAnsi="Cambria"/>
          <w:lang w:val="pt-BR"/>
        </w:rPr>
        <w:t>practică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04.06</w:t>
      </w:r>
      <w:r w:rsidRPr="00DA1E1C">
        <w:rPr>
          <w:rFonts w:ascii="Cambria" w:hAnsi="Cambria"/>
          <w:lang w:val="pt-BR"/>
        </w:rPr>
        <w:t>.2025, ora 09.00</w:t>
      </w:r>
    </w:p>
    <w:p w14:paraId="203FF73D" w14:textId="77777777" w:rsidR="009331FD" w:rsidRPr="00DA1E1C" w:rsidRDefault="009331FD" w:rsidP="009331FD">
      <w:pPr>
        <w:numPr>
          <w:ilvl w:val="0"/>
          <w:numId w:val="2"/>
        </w:numPr>
        <w:spacing w:after="5" w:line="360" w:lineRule="auto"/>
        <w:ind w:left="142" w:hanging="284"/>
        <w:jc w:val="both"/>
        <w:rPr>
          <w:rFonts w:ascii="Cambria" w:hAnsi="Cambria"/>
          <w:lang w:val="pt-BR"/>
        </w:rPr>
      </w:pPr>
      <w:proofErr w:type="spellStart"/>
      <w:r w:rsidRPr="00DA1E1C">
        <w:rPr>
          <w:rFonts w:ascii="Cambria" w:hAnsi="Cambria"/>
          <w:lang w:val="pt-BR"/>
        </w:rPr>
        <w:t>afișarea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rezultatelor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finale</w:t>
      </w:r>
      <w:proofErr w:type="spellEnd"/>
      <w:r w:rsidRPr="00DA1E1C">
        <w:rPr>
          <w:rFonts w:ascii="Cambria" w:hAnsi="Cambria"/>
          <w:lang w:val="pt-BR"/>
        </w:rPr>
        <w:t xml:space="preserve">, </w:t>
      </w:r>
      <w:proofErr w:type="spellStart"/>
      <w:r w:rsidRPr="00DA1E1C">
        <w:rPr>
          <w:rFonts w:ascii="Cambria" w:hAnsi="Cambria"/>
          <w:lang w:val="pt-BR"/>
        </w:rPr>
        <w:t>până</w:t>
      </w:r>
      <w:proofErr w:type="spellEnd"/>
      <w:r w:rsidRPr="00DA1E1C">
        <w:rPr>
          <w:rFonts w:ascii="Cambria" w:hAnsi="Cambria"/>
          <w:lang w:val="pt-BR"/>
        </w:rPr>
        <w:t xml:space="preserve"> </w:t>
      </w:r>
      <w:proofErr w:type="spellStart"/>
      <w:r w:rsidRPr="00DA1E1C">
        <w:rPr>
          <w:rFonts w:ascii="Cambria" w:hAnsi="Cambria"/>
          <w:lang w:val="pt-BR"/>
        </w:rPr>
        <w:t>la</w:t>
      </w:r>
      <w:proofErr w:type="spellEnd"/>
      <w:r w:rsidRPr="00DA1E1C">
        <w:rPr>
          <w:rFonts w:ascii="Cambria" w:hAnsi="Cambria"/>
          <w:lang w:val="pt-BR"/>
        </w:rPr>
        <w:t xml:space="preserve"> data de </w:t>
      </w:r>
      <w:r>
        <w:rPr>
          <w:rFonts w:ascii="Cambria" w:hAnsi="Cambria"/>
          <w:lang w:val="pt-BR"/>
        </w:rPr>
        <w:t>05</w:t>
      </w:r>
      <w:r w:rsidRPr="00DA1E1C">
        <w:rPr>
          <w:rFonts w:ascii="Cambria" w:hAnsi="Cambria"/>
          <w:lang w:val="pt-BR"/>
        </w:rPr>
        <w:t>.0</w:t>
      </w:r>
      <w:r>
        <w:rPr>
          <w:rFonts w:ascii="Cambria" w:hAnsi="Cambria"/>
          <w:lang w:val="pt-BR"/>
        </w:rPr>
        <w:t>6</w:t>
      </w:r>
      <w:r w:rsidRPr="00DA1E1C">
        <w:rPr>
          <w:rFonts w:ascii="Cambria" w:hAnsi="Cambria"/>
          <w:lang w:val="pt-BR"/>
        </w:rPr>
        <w:t>.2025, ora 09.00</w:t>
      </w:r>
    </w:p>
    <w:bookmarkEnd w:id="0"/>
    <w:p w14:paraId="6D4A84E5" w14:textId="77777777" w:rsidR="00D153F2" w:rsidRPr="008324F6" w:rsidRDefault="00D153F2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</w:p>
    <w:p w14:paraId="5ED936C8" w14:textId="77777777" w:rsidR="00163B55" w:rsidRPr="00303E07" w:rsidRDefault="00163B55" w:rsidP="00E7237A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 w:eastAsia="ro-RO"/>
        </w:rPr>
      </w:pP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bCs/>
          <w:sz w:val="24"/>
          <w:szCs w:val="24"/>
          <w:lang w:val="pt-BR"/>
        </w:rPr>
        <w:t>desfășura</w:t>
      </w:r>
      <w:proofErr w:type="spellEnd"/>
      <w:r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la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sediul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 </w:t>
      </w:r>
      <w:proofErr w:type="spellStart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>institutului</w:t>
      </w:r>
      <w:proofErr w:type="spellEnd"/>
      <w:r w:rsidR="00E57386" w:rsidRPr="008324F6">
        <w:rPr>
          <w:rFonts w:ascii="Times New Roman" w:hAnsi="Times New Roman"/>
          <w:bCs/>
          <w:sz w:val="24"/>
          <w:szCs w:val="24"/>
          <w:lang w:val="pt-BR"/>
        </w:rPr>
        <w:t xml:space="preserve">,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>str. Republicii, nr.</w:t>
      </w:r>
      <w:r w:rsidR="00606DCF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 </w:t>
      </w:r>
      <w:r w:rsidR="00E57386" w:rsidRPr="00303E07">
        <w:rPr>
          <w:rFonts w:ascii="Times New Roman" w:eastAsia="Calibri" w:hAnsi="Times New Roman"/>
          <w:color w:val="000000"/>
          <w:sz w:val="24"/>
          <w:szCs w:val="24"/>
          <w:lang w:val="ro-RO" w:eastAsia="ro-RO"/>
        </w:rPr>
        <w:t xml:space="preserve">34-36, Cluj-Napoca, 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, î</w:t>
      </w:r>
      <w:r w:rsidR="00E57386" w:rsidRPr="00303E07">
        <w:rPr>
          <w:rFonts w:ascii="Times New Roman" w:hAnsi="Times New Roman"/>
          <w:sz w:val="24"/>
          <w:szCs w:val="24"/>
          <w:lang w:val="ro-RO" w:eastAsia="ro-RO"/>
        </w:rPr>
        <w:t xml:space="preserve">n </w:t>
      </w:r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 xml:space="preserve">Amfiteatrul </w:t>
      </w:r>
      <w:proofErr w:type="spellStart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Chiricuță</w:t>
      </w:r>
      <w:proofErr w:type="spellEnd"/>
      <w:r w:rsidR="00E7237A" w:rsidRPr="00303E07">
        <w:rPr>
          <w:rFonts w:ascii="Times New Roman" w:hAnsi="Times New Roman"/>
          <w:sz w:val="24"/>
          <w:szCs w:val="24"/>
          <w:lang w:val="ro-RO" w:eastAsia="ro-RO"/>
        </w:rPr>
        <w:t>.</w:t>
      </w:r>
    </w:p>
    <w:p w14:paraId="23E09B26" w14:textId="00E58CC6" w:rsidR="006849BD" w:rsidRPr="00FE21EC" w:rsidRDefault="00E7237A" w:rsidP="00FE21EC">
      <w:pPr>
        <w:shd w:val="clear" w:color="auto" w:fill="FFFFFF"/>
        <w:spacing w:after="8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ro-RO" w:eastAsia="ro-RO"/>
        </w:rPr>
        <w:t>Taxa de participare este de 150 lei și se achită la casieria institutului la data depunerii do</w:t>
      </w:r>
      <w:r w:rsidR="00606DCF" w:rsidRPr="00303E07">
        <w:rPr>
          <w:rFonts w:ascii="Times New Roman" w:hAnsi="Times New Roman"/>
          <w:sz w:val="24"/>
          <w:szCs w:val="24"/>
          <w:lang w:val="ro-RO" w:eastAsia="ro-RO"/>
        </w:rPr>
        <w:t>sar</w:t>
      </w:r>
      <w:r w:rsidRPr="00303E07">
        <w:rPr>
          <w:rFonts w:ascii="Times New Roman" w:hAnsi="Times New Roman"/>
          <w:sz w:val="24"/>
          <w:szCs w:val="24"/>
          <w:lang w:val="ro-RO" w:eastAsia="ro-RO"/>
        </w:rPr>
        <w:t>ului.</w:t>
      </w:r>
    </w:p>
    <w:p w14:paraId="59C06708" w14:textId="47DEF9A9" w:rsidR="005D37E3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Dosarele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in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10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zile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lucrătoare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data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afișă</w:t>
      </w:r>
      <w:r w:rsidRPr="008324F6">
        <w:rPr>
          <w:rFonts w:ascii="Times New Roman" w:hAnsi="Times New Roman"/>
          <w:sz w:val="24"/>
          <w:szCs w:val="24"/>
          <w:lang w:val="pt-BR"/>
        </w:rPr>
        <w:t>rii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prezentului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anuntului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respectiv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perioada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426E18">
        <w:rPr>
          <w:rFonts w:ascii="Times New Roman" w:hAnsi="Times New Roman"/>
          <w:sz w:val="24"/>
          <w:szCs w:val="24"/>
          <w:lang w:val="pt-BR"/>
        </w:rPr>
        <w:t>07.0</w:t>
      </w:r>
      <w:r w:rsidR="009331FD">
        <w:rPr>
          <w:rFonts w:ascii="Times New Roman" w:hAnsi="Times New Roman"/>
          <w:sz w:val="24"/>
          <w:szCs w:val="24"/>
          <w:lang w:val="pt-BR"/>
        </w:rPr>
        <w:t>5</w:t>
      </w:r>
      <w:r w:rsidR="00426E18">
        <w:rPr>
          <w:rFonts w:ascii="Times New Roman" w:hAnsi="Times New Roman"/>
          <w:sz w:val="24"/>
          <w:szCs w:val="24"/>
          <w:lang w:val="pt-BR"/>
        </w:rPr>
        <w:t xml:space="preserve"> - </w:t>
      </w:r>
      <w:r w:rsidR="009331FD">
        <w:rPr>
          <w:rFonts w:ascii="Times New Roman" w:hAnsi="Times New Roman"/>
          <w:sz w:val="24"/>
          <w:szCs w:val="24"/>
          <w:lang w:val="pt-BR"/>
        </w:rPr>
        <w:t>20</w:t>
      </w:r>
      <w:r w:rsidR="00426E18">
        <w:rPr>
          <w:rFonts w:ascii="Times New Roman" w:hAnsi="Times New Roman"/>
          <w:sz w:val="24"/>
          <w:szCs w:val="24"/>
          <w:lang w:val="pt-BR"/>
        </w:rPr>
        <w:t>.0</w:t>
      </w:r>
      <w:r w:rsidR="009331FD">
        <w:rPr>
          <w:rFonts w:ascii="Times New Roman" w:hAnsi="Times New Roman"/>
          <w:sz w:val="24"/>
          <w:szCs w:val="24"/>
          <w:lang w:val="pt-BR"/>
        </w:rPr>
        <w:t>5</w:t>
      </w:r>
      <w:r w:rsidR="00426E18">
        <w:rPr>
          <w:rFonts w:ascii="Times New Roman" w:hAnsi="Times New Roman"/>
          <w:sz w:val="24"/>
          <w:szCs w:val="24"/>
          <w:lang w:val="pt-BR"/>
        </w:rPr>
        <w:t>.2025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,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luni-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vineri</w:t>
      </w:r>
      <w:proofErr w:type="spellEnd"/>
      <w:r w:rsidR="00C4170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C41708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ntre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FE21EC">
        <w:rPr>
          <w:rFonts w:ascii="Times New Roman" w:hAnsi="Times New Roman"/>
          <w:sz w:val="24"/>
          <w:szCs w:val="24"/>
          <w:lang w:val="pt-BR"/>
        </w:rPr>
        <w:t>9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.00 – 1</w:t>
      </w:r>
      <w:r w:rsidR="00FE21EC">
        <w:rPr>
          <w:rFonts w:ascii="Times New Roman" w:hAnsi="Times New Roman"/>
          <w:sz w:val="24"/>
          <w:szCs w:val="24"/>
          <w:lang w:val="pt-BR"/>
        </w:rPr>
        <w:t>4</w:t>
      </w:r>
      <w:r w:rsidR="00774D7E" w:rsidRPr="008324F6">
        <w:rPr>
          <w:rFonts w:ascii="Times New Roman" w:hAnsi="Times New Roman"/>
          <w:sz w:val="24"/>
          <w:szCs w:val="24"/>
          <w:lang w:val="pt-BR"/>
        </w:rPr>
        <w:t>.0</w:t>
      </w:r>
      <w:r w:rsidR="001865D5" w:rsidRPr="008324F6">
        <w:rPr>
          <w:rFonts w:ascii="Times New Roman" w:hAnsi="Times New Roman"/>
          <w:sz w:val="24"/>
          <w:szCs w:val="24"/>
          <w:lang w:val="pt-BR"/>
        </w:rPr>
        <w:t>0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RUNOS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al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FA69F3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>str. Republicii, nr.</w:t>
      </w:r>
      <w:r w:rsidR="009331FD">
        <w:rPr>
          <w:rFonts w:ascii="Times New Roman" w:eastAsia="Calibri" w:hAnsi="Times New Roman"/>
          <w:sz w:val="24"/>
          <w:szCs w:val="24"/>
          <w:lang w:val="ro-RO" w:eastAsia="ro-RO"/>
        </w:rPr>
        <w:t xml:space="preserve"> </w:t>
      </w:r>
      <w:r w:rsidR="00FA69F3" w:rsidRPr="00303E07">
        <w:rPr>
          <w:rFonts w:ascii="Times New Roman" w:eastAsia="Calibri" w:hAnsi="Times New Roman"/>
          <w:sz w:val="24"/>
          <w:szCs w:val="24"/>
          <w:lang w:val="ro-RO" w:eastAsia="ro-RO"/>
        </w:rPr>
        <w:t xml:space="preserve">34-36, Cluj-Napoca, </w:t>
      </w:r>
      <w:r w:rsidR="00FA69F3" w:rsidRPr="00303E07">
        <w:rPr>
          <w:rFonts w:ascii="Times New Roman" w:hAnsi="Times New Roman"/>
          <w:sz w:val="24"/>
          <w:szCs w:val="24"/>
          <w:lang w:val="ro-RO" w:eastAsia="ro-RO"/>
        </w:rPr>
        <w:t>jud. Cluj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453D8C47" w14:textId="77777777" w:rsidR="00FA69F3" w:rsidRPr="008324F6" w:rsidRDefault="00FA69F3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53B489F" w14:textId="77777777" w:rsidR="006671E1" w:rsidRPr="008324F6" w:rsidRDefault="006671E1" w:rsidP="005D37E3">
      <w:pPr>
        <w:spacing w:after="0"/>
        <w:ind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ocuparea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postului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vacant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constă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î</w:t>
      </w:r>
      <w:r w:rsidRPr="008324F6">
        <w:rPr>
          <w:rFonts w:ascii="Times New Roman" w:hAnsi="Times New Roman"/>
          <w:sz w:val="24"/>
          <w:szCs w:val="24"/>
          <w:lang w:val="pt-BR"/>
        </w:rPr>
        <w:t>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parcurgerea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a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trei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etape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succesive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după</w:t>
      </w:r>
      <w:proofErr w:type="spellEnd"/>
      <w:r w:rsidR="001865D5" w:rsidRPr="008324F6">
        <w:rPr>
          <w:rFonts w:ascii="Times New Roman" w:hAnsi="Times New Roman"/>
          <w:sz w:val="24"/>
          <w:szCs w:val="24"/>
          <w:lang w:val="pt-BR"/>
        </w:rPr>
        <w:t xml:space="preserve"> cum </w:t>
      </w:r>
      <w:proofErr w:type="spellStart"/>
      <w:r w:rsidR="001865D5" w:rsidRPr="008324F6">
        <w:rPr>
          <w:rFonts w:ascii="Times New Roman" w:hAnsi="Times New Roman"/>
          <w:sz w:val="24"/>
          <w:szCs w:val="24"/>
          <w:lang w:val="pt-BR"/>
        </w:rPr>
        <w:t>urmează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</w:p>
    <w:p w14:paraId="2E5DEAE2" w14:textId="77777777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b/>
          <w:sz w:val="24"/>
          <w:szCs w:val="24"/>
          <w:lang w:val="pt-BR"/>
        </w:rPr>
        <w:t>selecț</w:t>
      </w:r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ia</w:t>
      </w:r>
      <w:proofErr w:type="spellEnd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b/>
          <w:sz w:val="24"/>
          <w:szCs w:val="24"/>
          <w:lang w:val="pt-BR"/>
        </w:rPr>
        <w:t>dosarelor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de </w:t>
      </w:r>
      <w:proofErr w:type="spellStart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>concu</w:t>
      </w:r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rs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și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stabilirea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punctajului</w:t>
      </w:r>
      <w:proofErr w:type="spellEnd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FA69F3" w:rsidRPr="008324F6">
        <w:rPr>
          <w:rFonts w:ascii="Times New Roman" w:hAnsi="Times New Roman"/>
          <w:b/>
          <w:sz w:val="24"/>
          <w:szCs w:val="24"/>
          <w:lang w:val="pt-BR"/>
        </w:rPr>
        <w:t>conform</w:t>
      </w:r>
      <w:proofErr w:type="spellEnd"/>
      <w:r w:rsidR="007D16EE" w:rsidRPr="008324F6">
        <w:rPr>
          <w:rFonts w:ascii="Times New Roman" w:hAnsi="Times New Roman"/>
          <w:b/>
          <w:sz w:val="24"/>
          <w:szCs w:val="24"/>
          <w:lang w:val="pt-BR"/>
        </w:rPr>
        <w:t xml:space="preserve"> anexei 3</w:t>
      </w:r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la</w:t>
      </w:r>
      <w:proofErr w:type="spellEnd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ordin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6408A1E3" w14:textId="40116FB2" w:rsidR="006671E1" w:rsidRPr="008324F6" w:rsidRDefault="006671E1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t>proba</w:t>
      </w:r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865D5" w:rsidRPr="008324F6">
        <w:rPr>
          <w:rFonts w:ascii="Times New Roman" w:hAnsi="Times New Roman"/>
          <w:b/>
          <w:sz w:val="24"/>
          <w:szCs w:val="24"/>
          <w:lang w:val="pt-BR"/>
        </w:rPr>
        <w:t>scrisă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3A376DBD" w14:textId="75503520" w:rsidR="006671E1" w:rsidRPr="008324F6" w:rsidRDefault="001865D5">
      <w:pPr>
        <w:numPr>
          <w:ilvl w:val="0"/>
          <w:numId w:val="1"/>
        </w:numPr>
        <w:spacing w:after="5" w:line="250" w:lineRule="auto"/>
        <w:ind w:left="284" w:hanging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b/>
          <w:sz w:val="24"/>
          <w:szCs w:val="24"/>
          <w:lang w:val="pt-BR"/>
        </w:rPr>
        <w:lastRenderedPageBreak/>
        <w:t xml:space="preserve">proba </w:t>
      </w:r>
      <w:proofErr w:type="spellStart"/>
      <w:r w:rsidR="007E7D17">
        <w:rPr>
          <w:rFonts w:ascii="Times New Roman" w:hAnsi="Times New Roman"/>
          <w:b/>
          <w:sz w:val="24"/>
          <w:szCs w:val="24"/>
          <w:lang w:val="pt-BR"/>
        </w:rPr>
        <w:t>clinică</w:t>
      </w:r>
      <w:proofErr w:type="spellEnd"/>
      <w:r w:rsidR="007E7D17">
        <w:rPr>
          <w:rFonts w:ascii="Times New Roman" w:hAnsi="Times New Roman"/>
          <w:b/>
          <w:sz w:val="24"/>
          <w:szCs w:val="24"/>
          <w:lang w:val="pt-BR"/>
        </w:rPr>
        <w:t>/</w:t>
      </w:r>
      <w:proofErr w:type="spellStart"/>
      <w:r w:rsidR="00683589" w:rsidRPr="008324F6">
        <w:rPr>
          <w:rFonts w:ascii="Times New Roman" w:hAnsi="Times New Roman"/>
          <w:b/>
          <w:sz w:val="24"/>
          <w:szCs w:val="24"/>
          <w:lang w:val="pt-BR"/>
        </w:rPr>
        <w:t>practică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: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punctajul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este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maxim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100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51C99" w:rsidRPr="00303E07">
        <w:rPr>
          <w:rFonts w:ascii="Times New Roman" w:hAnsi="Times New Roman"/>
          <w:sz w:val="24"/>
          <w:szCs w:val="24"/>
          <w:lang w:val="ro-RO"/>
        </w:rPr>
        <w:t>și va fi acordat conform baremului stabilit de comisia de concurs</w:t>
      </w:r>
    </w:p>
    <w:p w14:paraId="7B79B131" w14:textId="77777777" w:rsidR="001865D5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 xml:space="preserve">Sunt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i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f</w:t>
      </w:r>
      <w:r w:rsidRPr="008324F6">
        <w:rPr>
          <w:rFonts w:ascii="Times New Roman" w:hAnsi="Times New Roman"/>
          <w:sz w:val="24"/>
          <w:szCs w:val="24"/>
          <w:lang w:val="pt-BR"/>
        </w:rPr>
        <w:t>iecare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care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obținut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minim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E7237A" w:rsidRPr="008324F6">
        <w:rPr>
          <w:rFonts w:ascii="Times New Roman" w:hAnsi="Times New Roman"/>
          <w:sz w:val="24"/>
          <w:szCs w:val="24"/>
          <w:lang w:val="pt-BR"/>
        </w:rPr>
        <w:t>50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puncte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</w:p>
    <w:p w14:paraId="068F9439" w14:textId="77777777" w:rsidR="005D37E3" w:rsidRPr="008324F6" w:rsidRDefault="001865D5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r w:rsidRPr="008324F6">
        <w:rPr>
          <w:rFonts w:ascii="Times New Roman" w:hAnsi="Times New Roman"/>
          <w:sz w:val="24"/>
          <w:szCs w:val="24"/>
          <w:lang w:val="pt-BR"/>
        </w:rPr>
        <w:t>S</w:t>
      </w:r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e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prezenta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EF125E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EF125E" w:rsidRPr="008324F6">
        <w:rPr>
          <w:rFonts w:ascii="Times New Roman" w:hAnsi="Times New Roman"/>
          <w:sz w:val="24"/>
          <w:szCs w:val="24"/>
          <w:lang w:val="pt-BR"/>
        </w:rPr>
        <w:t>urmă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>toarea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prob</w:t>
      </w:r>
      <w:r w:rsidRPr="008324F6">
        <w:rPr>
          <w:rFonts w:ascii="Times New Roman" w:hAnsi="Times New Roman"/>
          <w:sz w:val="24"/>
          <w:szCs w:val="24"/>
          <w:lang w:val="pt-BR"/>
        </w:rPr>
        <w:t>ă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606DCF" w:rsidRPr="008324F6">
        <w:rPr>
          <w:rFonts w:ascii="Times New Roman" w:hAnsi="Times New Roman"/>
          <w:sz w:val="24"/>
          <w:szCs w:val="24"/>
          <w:lang w:val="pt-BR"/>
        </w:rPr>
        <w:t>doar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671E1" w:rsidRPr="008324F6">
        <w:rPr>
          <w:rFonts w:ascii="Times New Roman" w:hAnsi="Times New Roman"/>
          <w:sz w:val="24"/>
          <w:szCs w:val="24"/>
          <w:lang w:val="pt-BR"/>
        </w:rPr>
        <w:t>candida</w:t>
      </w:r>
      <w:r w:rsidRPr="008324F6">
        <w:rPr>
          <w:rFonts w:ascii="Times New Roman" w:hAnsi="Times New Roman"/>
          <w:sz w:val="24"/>
          <w:szCs w:val="24"/>
          <w:lang w:val="pt-BR"/>
        </w:rPr>
        <w:t>ții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declarați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etapa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anterioară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6671E1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4D360614" w14:textId="77777777" w:rsidR="005D37E3" w:rsidRPr="008324F6" w:rsidRDefault="006671E1" w:rsidP="005A6FCA">
      <w:pPr>
        <w:spacing w:after="0"/>
        <w:ind w:left="284" w:right="-91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afişarea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fiec</w:t>
      </w:r>
      <w:r w:rsidR="00683589" w:rsidRPr="008324F6">
        <w:rPr>
          <w:rFonts w:ascii="Times New Roman" w:hAnsi="Times New Roman"/>
          <w:sz w:val="24"/>
          <w:szCs w:val="24"/>
          <w:lang w:val="pt-BR"/>
        </w:rPr>
        <w:t>ă</w:t>
      </w:r>
      <w:r w:rsidRPr="008324F6">
        <w:rPr>
          <w:rFonts w:ascii="Times New Roman" w:hAnsi="Times New Roman"/>
          <w:sz w:val="24"/>
          <w:szCs w:val="24"/>
          <w:lang w:val="pt-BR"/>
        </w:rPr>
        <w:t>rei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probe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respinşi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au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dreptul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depună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</w:t>
      </w:r>
      <w:r w:rsidR="005D37E3" w:rsidRPr="008324F6">
        <w:rPr>
          <w:rFonts w:ascii="Times New Roman" w:hAnsi="Times New Roman"/>
          <w:sz w:val="24"/>
          <w:szCs w:val="24"/>
          <w:lang w:val="pt-BR"/>
        </w:rPr>
        <w:t>aţie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secretariatul</w:t>
      </w:r>
      <w:proofErr w:type="spellEnd"/>
      <w:r w:rsidR="005D37E3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5D37E3"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2C941006" w14:textId="77777777" w:rsidR="005D37E3" w:rsidRPr="008324F6" w:rsidRDefault="006671E1" w:rsidP="005D37E3">
      <w:pPr>
        <w:spacing w:after="0"/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Rezultatul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eventualele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comunica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în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24 de ore de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expirarea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termenului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pentru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depunerea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contestaţiilor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47377917" w14:textId="77777777" w:rsidR="006671E1" w:rsidRPr="008324F6" w:rsidRDefault="006671E1" w:rsidP="005D37E3">
      <w:pPr>
        <w:ind w:right="-91" w:firstLine="284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Pe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baza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notelor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obţinute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comisia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87CC1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va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stabili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ordinea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candidaţilor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606DCF" w:rsidRPr="008324F6">
        <w:rPr>
          <w:rFonts w:ascii="Times New Roman" w:hAnsi="Times New Roman"/>
          <w:sz w:val="24"/>
          <w:szCs w:val="24"/>
          <w:lang w:val="pt-BR"/>
        </w:rPr>
        <w:t>admiși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14:paraId="362D4910" w14:textId="07CF84BB" w:rsidR="006671E1" w:rsidRPr="008324F6" w:rsidRDefault="00683589" w:rsidP="00163B55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/>
          <w:bCs/>
          <w:sz w:val="24"/>
          <w:szCs w:val="24"/>
          <w:u w:val="single"/>
          <w:lang w:val="pt-BR"/>
        </w:rPr>
      </w:pP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Relaț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suplimentare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privind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desfăşurarea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se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pot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obţine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sediul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institutului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,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str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Republicii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nr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>. 34-36,</w:t>
      </w:r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Cluj-Napoca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etaj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I, </w:t>
      </w:r>
      <w:proofErr w:type="spellStart"/>
      <w:r w:rsidRPr="008324F6">
        <w:rPr>
          <w:rFonts w:ascii="Times New Roman" w:hAnsi="Times New Roman"/>
          <w:sz w:val="24"/>
          <w:szCs w:val="24"/>
          <w:lang w:val="pt-BR"/>
        </w:rPr>
        <w:t>la</w:t>
      </w:r>
      <w:proofErr w:type="spellEnd"/>
      <w:r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secretarul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comisei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de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concurs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–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. </w:t>
      </w:r>
      <w:r w:rsidR="007D16EE" w:rsidRPr="008324F6">
        <w:rPr>
          <w:rFonts w:ascii="Times New Roman" w:hAnsi="Times New Roman"/>
          <w:sz w:val="24"/>
          <w:szCs w:val="24"/>
          <w:lang w:val="pt-BR"/>
        </w:rPr>
        <w:t>Gnandt Janos,</w:t>
      </w:r>
      <w:r w:rsidR="00163B55" w:rsidRPr="008324F6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Serviciul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RUNOS</w:t>
      </w:r>
      <w:r w:rsidRPr="008324F6">
        <w:rPr>
          <w:rFonts w:ascii="Times New Roman" w:hAnsi="Times New Roman"/>
          <w:sz w:val="24"/>
          <w:szCs w:val="24"/>
          <w:lang w:val="pt-BR"/>
        </w:rPr>
        <w:t>,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="00163B55" w:rsidRPr="008324F6">
        <w:rPr>
          <w:rFonts w:ascii="Times New Roman" w:hAnsi="Times New Roman"/>
          <w:sz w:val="24"/>
          <w:szCs w:val="24"/>
          <w:lang w:val="pt-BR"/>
        </w:rPr>
        <w:t>telefon</w:t>
      </w:r>
      <w:proofErr w:type="spellEnd"/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0264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598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>361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int.142 </w:t>
      </w:r>
      <w:proofErr w:type="spellStart"/>
      <w:r w:rsidR="006F6B88" w:rsidRPr="008324F6">
        <w:rPr>
          <w:rFonts w:ascii="Times New Roman" w:hAnsi="Times New Roman"/>
          <w:sz w:val="24"/>
          <w:szCs w:val="24"/>
          <w:lang w:val="pt-BR"/>
        </w:rPr>
        <w:t>sau</w:t>
      </w:r>
      <w:proofErr w:type="spellEnd"/>
      <w:r w:rsidR="006F6B88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CE6B43">
        <w:rPr>
          <w:rFonts w:ascii="Times New Roman" w:hAnsi="Times New Roman"/>
          <w:sz w:val="24"/>
          <w:szCs w:val="24"/>
          <w:lang w:val="pt-BR"/>
        </w:rPr>
        <w:t>0741 474 338</w:t>
      </w:r>
      <w:r w:rsidR="006F6B88" w:rsidRPr="008324F6">
        <w:rPr>
          <w:rFonts w:ascii="Times New Roman" w:hAnsi="Times New Roman"/>
          <w:sz w:val="24"/>
          <w:szCs w:val="24"/>
          <w:lang w:val="pt-BR"/>
        </w:rPr>
        <w:t>.</w:t>
      </w:r>
      <w:r w:rsidR="00163B55" w:rsidRPr="008324F6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14:paraId="0258BF43" w14:textId="77777777" w:rsidR="007F0F84" w:rsidRPr="008324F6" w:rsidRDefault="0031066F" w:rsidP="00D26236">
      <w:pPr>
        <w:tabs>
          <w:tab w:val="left" w:pos="709"/>
        </w:tabs>
        <w:spacing w:after="0"/>
        <w:ind w:left="720"/>
        <w:rPr>
          <w:rFonts w:ascii="Times New Roman" w:hAnsi="Times New Roman"/>
          <w:sz w:val="24"/>
          <w:szCs w:val="24"/>
          <w:lang w:val="pt-BR"/>
        </w:rPr>
      </w:pPr>
      <w:r w:rsidRPr="00303E07">
        <w:rPr>
          <w:rFonts w:ascii="Times New Roman" w:hAnsi="Times New Roman"/>
          <w:sz w:val="24"/>
          <w:szCs w:val="24"/>
          <w:lang w:val="pt-BR"/>
        </w:rPr>
        <w:tab/>
      </w:r>
    </w:p>
    <w:p w14:paraId="2E8176DF" w14:textId="77777777" w:rsidR="00D26236" w:rsidRDefault="00D26236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504CFA72" w14:textId="77777777" w:rsidR="0021549B" w:rsidRDefault="0021549B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u w:val="single"/>
          <w:lang w:val="pt-BR"/>
        </w:rPr>
      </w:pPr>
    </w:p>
    <w:p w14:paraId="54BC4A6A" w14:textId="77777777" w:rsidR="0021549B" w:rsidRPr="00CE3E5B" w:rsidRDefault="0021549B" w:rsidP="00760986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lang w:val="pt-BR"/>
        </w:rPr>
      </w:pPr>
    </w:p>
    <w:p w14:paraId="00B7DC9C" w14:textId="7B5FC479" w:rsidR="00E84E43" w:rsidRPr="002325B8" w:rsidRDefault="00E84E43" w:rsidP="00E84E43">
      <w:pPr>
        <w:tabs>
          <w:tab w:val="left" w:pos="709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  <w:r w:rsidRPr="00B82F19">
        <w:rPr>
          <w:rFonts w:ascii="Times New Roman" w:hAnsi="Times New Roman"/>
          <w:sz w:val="24"/>
          <w:szCs w:val="24"/>
          <w:lang w:val="pt-BR"/>
        </w:rPr>
        <w:t xml:space="preserve">                 </w:t>
      </w:r>
      <w:r w:rsidRPr="002325B8">
        <w:rPr>
          <w:rFonts w:ascii="Times New Roman" w:hAnsi="Times New Roman"/>
          <w:sz w:val="24"/>
          <w:szCs w:val="24"/>
          <w:lang w:val="pt-BR"/>
        </w:rPr>
        <w:t>MANAGER                                                                 ȘEF SERVICIU RUNOS</w:t>
      </w:r>
    </w:p>
    <w:p w14:paraId="0B2D86F2" w14:textId="0838DB2C" w:rsidR="00E84E43" w:rsidRPr="002325B8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  <w:proofErr w:type="spellStart"/>
      <w:r w:rsidRPr="002325B8">
        <w:rPr>
          <w:rFonts w:ascii="Times New Roman" w:hAnsi="Times New Roman"/>
          <w:sz w:val="24"/>
          <w:szCs w:val="24"/>
          <w:lang w:val="pt-BR"/>
        </w:rPr>
        <w:t>Șef</w:t>
      </w:r>
      <w:proofErr w:type="spellEnd"/>
      <w:r w:rsidRPr="002325B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sz w:val="24"/>
          <w:szCs w:val="24"/>
          <w:lang w:val="pt-BR"/>
        </w:rPr>
        <w:t>lucrări</w:t>
      </w:r>
      <w:proofErr w:type="spellEnd"/>
      <w:r w:rsidRPr="002325B8">
        <w:rPr>
          <w:rFonts w:ascii="Times New Roman" w:hAnsi="Times New Roman"/>
          <w:sz w:val="24"/>
          <w:szCs w:val="24"/>
          <w:lang w:val="pt-BR"/>
        </w:rPr>
        <w:t xml:space="preserve"> dr. Vlad </w:t>
      </w:r>
      <w:proofErr w:type="spellStart"/>
      <w:r w:rsidRPr="002325B8">
        <w:rPr>
          <w:rFonts w:ascii="Times New Roman" w:hAnsi="Times New Roman"/>
          <w:sz w:val="24"/>
          <w:szCs w:val="24"/>
          <w:lang w:val="pt-BR"/>
        </w:rPr>
        <w:t>Ioan</w:t>
      </w:r>
      <w:proofErr w:type="spellEnd"/>
      <w:r w:rsidRPr="002325B8">
        <w:rPr>
          <w:rFonts w:ascii="Times New Roman" w:hAnsi="Times New Roman"/>
          <w:sz w:val="24"/>
          <w:szCs w:val="24"/>
          <w:lang w:val="pt-BR"/>
        </w:rPr>
        <w:t xml:space="preserve"> </w:t>
      </w:r>
      <w:proofErr w:type="spellStart"/>
      <w:r w:rsidRPr="002325B8">
        <w:rPr>
          <w:rFonts w:ascii="Times New Roman" w:hAnsi="Times New Roman"/>
          <w:sz w:val="24"/>
          <w:szCs w:val="24"/>
          <w:lang w:val="pt-BR"/>
        </w:rPr>
        <w:t>Cătălin</w:t>
      </w:r>
      <w:proofErr w:type="spellEnd"/>
      <w:r w:rsidRPr="002325B8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</w:t>
      </w:r>
      <w:proofErr w:type="spellStart"/>
      <w:r w:rsidRPr="002325B8">
        <w:rPr>
          <w:rFonts w:ascii="Times New Roman" w:hAnsi="Times New Roman"/>
          <w:sz w:val="24"/>
          <w:szCs w:val="24"/>
          <w:lang w:val="pt-BR"/>
        </w:rPr>
        <w:t>Ec</w:t>
      </w:r>
      <w:proofErr w:type="spellEnd"/>
      <w:r w:rsidRPr="002325B8">
        <w:rPr>
          <w:rFonts w:ascii="Times New Roman" w:hAnsi="Times New Roman"/>
          <w:sz w:val="24"/>
          <w:szCs w:val="24"/>
          <w:lang w:val="pt-BR"/>
        </w:rPr>
        <w:t xml:space="preserve">. Gnandt Janos  </w:t>
      </w:r>
    </w:p>
    <w:p w14:paraId="1F63A62C" w14:textId="77777777" w:rsidR="00E84E43" w:rsidRPr="002325B8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612A7D39" w14:textId="77777777" w:rsidR="00E84E43" w:rsidRPr="002325B8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0EF35107" w14:textId="77777777" w:rsidR="00E84E43" w:rsidRPr="002325B8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pt-BR"/>
        </w:rPr>
      </w:pPr>
    </w:p>
    <w:p w14:paraId="289700F9" w14:textId="04C85482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  <w:r w:rsidRPr="002325B8">
        <w:rPr>
          <w:rFonts w:ascii="Times New Roman" w:hAnsi="Times New Roman"/>
          <w:sz w:val="24"/>
          <w:szCs w:val="24"/>
          <w:lang w:val="pt-BR"/>
        </w:rPr>
        <w:t xml:space="preserve">                                                                                                                 </w:t>
      </w:r>
      <w:r w:rsidRPr="00303E07">
        <w:rPr>
          <w:rFonts w:ascii="Times New Roman" w:hAnsi="Times New Roman"/>
          <w:sz w:val="24"/>
          <w:szCs w:val="24"/>
          <w:lang w:val="ro-RO"/>
        </w:rPr>
        <w:t>Consilier juridic</w:t>
      </w:r>
    </w:p>
    <w:p w14:paraId="440D220E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46E05102" w14:textId="77777777" w:rsidR="00E84E43" w:rsidRPr="00303E07" w:rsidRDefault="00E84E43" w:rsidP="00E84E43">
      <w:pPr>
        <w:tabs>
          <w:tab w:val="left" w:pos="709"/>
          <w:tab w:val="left" w:pos="7776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381B33E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94C8E0A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3D97CDD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E38486E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2284C5A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B17D570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0EB25FBA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18D66728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BF31865" w14:textId="77777777" w:rsidR="009331FD" w:rsidRDefault="009331FD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5DEEF4ED" w14:textId="77777777" w:rsidR="00E84E43" w:rsidRDefault="00E84E43" w:rsidP="006849BD">
      <w:pPr>
        <w:rPr>
          <w:rFonts w:ascii="Times New Roman" w:hAnsi="Times New Roman"/>
          <w:sz w:val="20"/>
          <w:szCs w:val="20"/>
          <w:lang w:val="ro-RO"/>
        </w:rPr>
      </w:pPr>
    </w:p>
    <w:p w14:paraId="77C11806" w14:textId="77777777" w:rsidR="006849BD" w:rsidRPr="00960E36" w:rsidRDefault="006849BD" w:rsidP="006849BD">
      <w:pPr>
        <w:spacing w:after="0"/>
        <w:jc w:val="center"/>
        <w:rPr>
          <w:sz w:val="16"/>
          <w:szCs w:val="16"/>
          <w:lang w:val="ro-RO"/>
        </w:rPr>
      </w:pPr>
      <w:proofErr w:type="spellStart"/>
      <w:r w:rsidRPr="0081185B">
        <w:rPr>
          <w:sz w:val="16"/>
          <w:szCs w:val="16"/>
          <w:lang w:val="es-ES_tradnl"/>
        </w:rPr>
        <w:t>Str</w:t>
      </w:r>
      <w:proofErr w:type="spellEnd"/>
      <w:r w:rsidRPr="0081185B">
        <w:rPr>
          <w:sz w:val="16"/>
          <w:szCs w:val="16"/>
          <w:lang w:val="es-ES_tradnl"/>
        </w:rPr>
        <w:t xml:space="preserve">. </w:t>
      </w:r>
      <w:proofErr w:type="spellStart"/>
      <w:r w:rsidRPr="0081185B">
        <w:rPr>
          <w:sz w:val="16"/>
          <w:szCs w:val="16"/>
          <w:lang w:val="es-ES_tradnl"/>
        </w:rPr>
        <w:t>Republicii</w:t>
      </w:r>
      <w:proofErr w:type="spellEnd"/>
      <w:r w:rsidRPr="0081185B">
        <w:rPr>
          <w:sz w:val="16"/>
          <w:szCs w:val="16"/>
          <w:lang w:val="es-ES_tradnl"/>
        </w:rPr>
        <w:t xml:space="preserve"> </w:t>
      </w:r>
      <w:proofErr w:type="spellStart"/>
      <w:r w:rsidRPr="0081185B">
        <w:rPr>
          <w:sz w:val="16"/>
          <w:szCs w:val="16"/>
          <w:lang w:val="es-ES_tradnl"/>
        </w:rPr>
        <w:t>Nr</w:t>
      </w:r>
      <w:proofErr w:type="spellEnd"/>
      <w:r w:rsidRPr="0081185B">
        <w:rPr>
          <w:sz w:val="16"/>
          <w:szCs w:val="16"/>
          <w:lang w:val="es-ES_tradnl"/>
        </w:rPr>
        <w:t xml:space="preserve">. 34-36, 400015 Cluj-Napoca, </w:t>
      </w:r>
      <w:r w:rsidRPr="00960E36">
        <w:rPr>
          <w:sz w:val="16"/>
          <w:szCs w:val="16"/>
          <w:lang w:val="ro-RO"/>
        </w:rPr>
        <w:t xml:space="preserve">România Tel: +40-264-598 361, Fax: +40-264-598 365; e-mail: </w:t>
      </w:r>
      <w:proofErr w:type="spellStart"/>
      <w:r w:rsidRPr="00960E36">
        <w:rPr>
          <w:sz w:val="16"/>
          <w:szCs w:val="16"/>
          <w:lang w:val="ro-RO"/>
        </w:rPr>
        <w:t>office</w:t>
      </w:r>
      <w:proofErr w:type="spellEnd"/>
      <w:r w:rsidRPr="0081185B">
        <w:rPr>
          <w:sz w:val="16"/>
          <w:szCs w:val="16"/>
          <w:lang w:val="es-ES_tradnl"/>
        </w:rPr>
        <w:t>@</w:t>
      </w:r>
      <w:r w:rsidRPr="00960E36">
        <w:rPr>
          <w:sz w:val="16"/>
          <w:szCs w:val="16"/>
          <w:lang w:val="ro-RO"/>
        </w:rPr>
        <w:t>iocn.ro, web: www.iocn.ro</w:t>
      </w:r>
    </w:p>
    <w:p w14:paraId="45C39398" w14:textId="77777777" w:rsidR="006849BD" w:rsidRPr="0081185B" w:rsidRDefault="006849BD" w:rsidP="006849BD">
      <w:pPr>
        <w:spacing w:after="0"/>
        <w:jc w:val="center"/>
        <w:rPr>
          <w:caps/>
          <w:sz w:val="16"/>
          <w:szCs w:val="16"/>
          <w:lang w:val="pt-BR"/>
        </w:rPr>
      </w:pPr>
      <w:r w:rsidRPr="0081185B">
        <w:rPr>
          <w:sz w:val="16"/>
          <w:szCs w:val="16"/>
          <w:lang w:val="it-IT"/>
        </w:rPr>
        <w:t>Certific</w:t>
      </w:r>
      <w:proofErr w:type="spellStart"/>
      <w:r w:rsidRPr="00C71313">
        <w:rPr>
          <w:sz w:val="16"/>
          <w:szCs w:val="16"/>
          <w:lang w:val="fr-FR"/>
        </w:rPr>
        <w:t>ări</w:t>
      </w:r>
      <w:proofErr w:type="spellEnd"/>
      <w:r w:rsidRPr="00C71313">
        <w:rPr>
          <w:sz w:val="16"/>
          <w:szCs w:val="16"/>
          <w:lang w:val="fr-FR"/>
        </w:rPr>
        <w:t xml:space="preserve"> ISO: </w:t>
      </w:r>
      <w:r w:rsidRPr="0081185B">
        <w:rPr>
          <w:caps/>
          <w:sz w:val="16"/>
          <w:szCs w:val="16"/>
          <w:lang w:val="it-IT"/>
        </w:rPr>
        <w:t>ISO 9001: 2008 (</w:t>
      </w:r>
      <w:r w:rsidRPr="0081185B">
        <w:rPr>
          <w:sz w:val="16"/>
          <w:szCs w:val="16"/>
          <w:lang w:val="it-IT"/>
        </w:rPr>
        <w:t>Nr. certificat</w:t>
      </w:r>
      <w:r w:rsidRPr="0081185B">
        <w:rPr>
          <w:caps/>
          <w:sz w:val="16"/>
          <w:szCs w:val="16"/>
          <w:lang w:val="it-IT"/>
        </w:rPr>
        <w:t xml:space="preserve">: </w:t>
      </w:r>
      <w:r w:rsidRPr="0081185B">
        <w:rPr>
          <w:caps/>
          <w:sz w:val="16"/>
          <w:szCs w:val="16"/>
          <w:lang w:val="pt-BR"/>
        </w:rPr>
        <w:t>AJAEU/08/10979), ISO 22000: 2005 (</w:t>
      </w:r>
      <w:proofErr w:type="spellStart"/>
      <w:r w:rsidRPr="0081185B">
        <w:rPr>
          <w:sz w:val="16"/>
          <w:szCs w:val="16"/>
          <w:lang w:val="pt-BR"/>
        </w:rPr>
        <w:t>Nr</w:t>
      </w:r>
      <w:proofErr w:type="spellEnd"/>
      <w:r w:rsidRPr="0081185B">
        <w:rPr>
          <w:sz w:val="16"/>
          <w:szCs w:val="16"/>
          <w:lang w:val="pt-BR"/>
        </w:rPr>
        <w:t xml:space="preserve">. </w:t>
      </w:r>
      <w:proofErr w:type="spellStart"/>
      <w:r w:rsidRPr="0081185B">
        <w:rPr>
          <w:sz w:val="16"/>
          <w:szCs w:val="16"/>
          <w:lang w:val="pt-BR"/>
        </w:rPr>
        <w:t>certificat</w:t>
      </w:r>
      <w:proofErr w:type="spellEnd"/>
      <w:r w:rsidRPr="0081185B">
        <w:rPr>
          <w:sz w:val="16"/>
          <w:szCs w:val="16"/>
          <w:lang w:val="pt-BR"/>
        </w:rPr>
        <w:t>:</w:t>
      </w:r>
      <w:r w:rsidRPr="0081185B">
        <w:rPr>
          <w:caps/>
          <w:sz w:val="16"/>
          <w:szCs w:val="16"/>
          <w:lang w:val="pt-BR"/>
        </w:rPr>
        <w:t xml:space="preserve"> AJAEU/10/12018)</w:t>
      </w:r>
    </w:p>
    <w:p w14:paraId="7B01F9F8" w14:textId="77777777" w:rsidR="006849BD" w:rsidRPr="00C71313" w:rsidRDefault="006849BD" w:rsidP="006849BD">
      <w:pPr>
        <w:tabs>
          <w:tab w:val="center" w:pos="4703"/>
          <w:tab w:val="left" w:pos="6810"/>
        </w:tabs>
        <w:spacing w:after="0"/>
        <w:jc w:val="center"/>
        <w:rPr>
          <w:lang w:val="pt-BR"/>
        </w:rPr>
      </w:pPr>
      <w:proofErr w:type="spellStart"/>
      <w:r w:rsidRPr="00C71313">
        <w:rPr>
          <w:bCs/>
          <w:sz w:val="16"/>
          <w:szCs w:val="16"/>
          <w:lang w:val="pt-BR" w:eastAsia="en-GB"/>
        </w:rPr>
        <w:t>Operator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de date cu </w:t>
      </w:r>
      <w:proofErr w:type="spellStart"/>
      <w:r w:rsidRPr="00C71313">
        <w:rPr>
          <w:bCs/>
          <w:sz w:val="16"/>
          <w:szCs w:val="16"/>
          <w:lang w:val="pt-BR" w:eastAsia="en-GB"/>
        </w:rPr>
        <w:t>caracter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personal, </w:t>
      </w:r>
      <w:proofErr w:type="spellStart"/>
      <w:r w:rsidRPr="00C71313">
        <w:rPr>
          <w:bCs/>
          <w:sz w:val="16"/>
          <w:szCs w:val="16"/>
          <w:lang w:val="pt-BR" w:eastAsia="en-GB"/>
        </w:rPr>
        <w:t>conform</w:t>
      </w:r>
      <w:proofErr w:type="spellEnd"/>
      <w:r w:rsidRPr="00C71313">
        <w:rPr>
          <w:bCs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Regulamentului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2016/679 al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Parlamentului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  <w:proofErr w:type="spellStart"/>
      <w:r w:rsidRPr="00C71313">
        <w:rPr>
          <w:bCs/>
          <w:i/>
          <w:sz w:val="16"/>
          <w:szCs w:val="16"/>
          <w:lang w:val="pt-BR" w:eastAsia="en-GB"/>
        </w:rPr>
        <w:t>European</w:t>
      </w:r>
      <w:proofErr w:type="spellEnd"/>
      <w:r w:rsidRPr="00C71313">
        <w:rPr>
          <w:bCs/>
          <w:i/>
          <w:sz w:val="16"/>
          <w:szCs w:val="16"/>
          <w:lang w:val="pt-BR" w:eastAsia="en-GB"/>
        </w:rPr>
        <w:t xml:space="preserve"> </w:t>
      </w:r>
    </w:p>
    <w:sectPr w:rsidR="006849BD" w:rsidRPr="00C71313" w:rsidSect="00C94FD0">
      <w:headerReference w:type="default" r:id="rId8"/>
      <w:footerReference w:type="default" r:id="rId9"/>
      <w:pgSz w:w="12242" w:h="15842" w:code="1"/>
      <w:pgMar w:top="1843" w:right="760" w:bottom="851" w:left="1418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A615E" w14:textId="77777777" w:rsidR="009169F0" w:rsidRDefault="009169F0" w:rsidP="007E0898">
      <w:pPr>
        <w:spacing w:after="0" w:line="240" w:lineRule="auto"/>
      </w:pPr>
      <w:r>
        <w:separator/>
      </w:r>
    </w:p>
  </w:endnote>
  <w:endnote w:type="continuationSeparator" w:id="0">
    <w:p w14:paraId="47C5D7B6" w14:textId="77777777" w:rsidR="009169F0" w:rsidRDefault="009169F0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6C6F0" w14:textId="7123BAEF" w:rsidR="006849BD" w:rsidRPr="006849BD" w:rsidRDefault="006849BD" w:rsidP="006849BD">
    <w:pPr>
      <w:pStyle w:val="Subsol"/>
      <w:jc w:val="center"/>
      <w:rPr>
        <w:rFonts w:ascii="Times New Roman" w:hAnsi="Times New Roman"/>
        <w:sz w:val="20"/>
        <w:szCs w:val="20"/>
      </w:rPr>
    </w:pP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PAGE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1</w:t>
    </w:r>
    <w:r w:rsidRPr="006849BD">
      <w:rPr>
        <w:rFonts w:ascii="Times New Roman" w:hAnsi="Times New Roman"/>
        <w:sz w:val="20"/>
        <w:szCs w:val="20"/>
      </w:rPr>
      <w:fldChar w:fldCharType="end"/>
    </w:r>
    <w:r w:rsidRPr="006849BD">
      <w:rPr>
        <w:rFonts w:ascii="Times New Roman" w:hAnsi="Times New Roman"/>
        <w:sz w:val="20"/>
        <w:szCs w:val="20"/>
        <w:lang w:val="ro-RO"/>
      </w:rPr>
      <w:t xml:space="preserve"> din </w:t>
    </w:r>
    <w:r w:rsidRPr="006849BD">
      <w:rPr>
        <w:rFonts w:ascii="Times New Roman" w:hAnsi="Times New Roman"/>
        <w:sz w:val="20"/>
        <w:szCs w:val="20"/>
      </w:rPr>
      <w:fldChar w:fldCharType="begin"/>
    </w:r>
    <w:r w:rsidRPr="006849BD">
      <w:rPr>
        <w:rFonts w:ascii="Times New Roman" w:hAnsi="Times New Roman"/>
        <w:sz w:val="20"/>
        <w:szCs w:val="20"/>
      </w:rPr>
      <w:instrText>NUMPAGES  \* Arabic  \* MERGEFORMAT</w:instrText>
    </w:r>
    <w:r w:rsidRPr="006849BD">
      <w:rPr>
        <w:rFonts w:ascii="Times New Roman" w:hAnsi="Times New Roman"/>
        <w:sz w:val="20"/>
        <w:szCs w:val="20"/>
      </w:rPr>
      <w:fldChar w:fldCharType="separate"/>
    </w:r>
    <w:r w:rsidRPr="006849BD">
      <w:rPr>
        <w:rFonts w:ascii="Times New Roman" w:hAnsi="Times New Roman"/>
        <w:sz w:val="20"/>
        <w:szCs w:val="20"/>
        <w:lang w:val="ro-RO"/>
      </w:rPr>
      <w:t>2</w:t>
    </w:r>
    <w:r w:rsidRPr="006849BD">
      <w:rPr>
        <w:rFonts w:ascii="Times New Roman" w:hAnsi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39D23" w14:textId="77777777" w:rsidR="009169F0" w:rsidRDefault="009169F0" w:rsidP="007E0898">
      <w:pPr>
        <w:spacing w:after="0" w:line="240" w:lineRule="auto"/>
      </w:pPr>
      <w:r>
        <w:separator/>
      </w:r>
    </w:p>
  </w:footnote>
  <w:footnote w:type="continuationSeparator" w:id="0">
    <w:p w14:paraId="7E40CECF" w14:textId="77777777" w:rsidR="009169F0" w:rsidRDefault="009169F0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EE862" w14:textId="2BC0D2EB" w:rsidR="00E15A45" w:rsidRDefault="00A17812">
    <w:pPr>
      <w:pStyle w:val="Antet"/>
    </w:pP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 wp14:anchorId="02CEC48B" wp14:editId="6C43D5E7">
          <wp:simplePos x="0" y="0"/>
          <wp:positionH relativeFrom="column">
            <wp:posOffset>4716145</wp:posOffset>
          </wp:positionH>
          <wp:positionV relativeFrom="paragraph">
            <wp:posOffset>-219075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 wp14:anchorId="234A7F63" wp14:editId="54CCA344">
          <wp:simplePos x="0" y="0"/>
          <wp:positionH relativeFrom="column">
            <wp:posOffset>390525</wp:posOffset>
          </wp:positionH>
          <wp:positionV relativeFrom="paragraph">
            <wp:posOffset>-220345</wp:posOffset>
          </wp:positionV>
          <wp:extent cx="1812898" cy="842838"/>
          <wp:effectExtent l="19050" t="0" r="0" b="0"/>
          <wp:wrapNone/>
          <wp:docPr id="16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73B8"/>
    <w:multiLevelType w:val="hybridMultilevel"/>
    <w:tmpl w:val="48D0E50C"/>
    <w:lvl w:ilvl="0" w:tplc="79DA04CC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AE80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EE2C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0C5E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D21C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E84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46FE2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56635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F2CD6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1A352B"/>
    <w:multiLevelType w:val="multilevel"/>
    <w:tmpl w:val="BBA8C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D5905"/>
    <w:multiLevelType w:val="hybridMultilevel"/>
    <w:tmpl w:val="B42A64FE"/>
    <w:lvl w:ilvl="0" w:tplc="D69CD51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A2B0A">
      <w:start w:val="1"/>
      <w:numFmt w:val="lowerLetter"/>
      <w:lvlText w:val="%2)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9F2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7392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8DE52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088E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A16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31A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86CA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C04F9D"/>
    <w:multiLevelType w:val="hybridMultilevel"/>
    <w:tmpl w:val="155272B6"/>
    <w:lvl w:ilvl="0" w:tplc="4F6E96B4">
      <w:start w:val="2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EEE83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AAE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32B8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CAA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E59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67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24C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740E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734C08"/>
    <w:multiLevelType w:val="hybridMultilevel"/>
    <w:tmpl w:val="A1AA725C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A04CC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229D1"/>
    <w:multiLevelType w:val="hybridMultilevel"/>
    <w:tmpl w:val="092058D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668F2"/>
    <w:multiLevelType w:val="hybridMultilevel"/>
    <w:tmpl w:val="9F82EB68"/>
    <w:lvl w:ilvl="0" w:tplc="0418000F">
      <w:start w:val="1"/>
      <w:numFmt w:val="decimal"/>
      <w:lvlText w:val="%1."/>
      <w:lvlJc w:val="left"/>
      <w:pPr>
        <w:ind w:left="1713" w:hanging="360"/>
      </w:pPr>
    </w:lvl>
    <w:lvl w:ilvl="1" w:tplc="04180019" w:tentative="1">
      <w:start w:val="1"/>
      <w:numFmt w:val="lowerLetter"/>
      <w:lvlText w:val="%2."/>
      <w:lvlJc w:val="left"/>
      <w:pPr>
        <w:ind w:left="2433" w:hanging="360"/>
      </w:pPr>
    </w:lvl>
    <w:lvl w:ilvl="2" w:tplc="0418001B" w:tentative="1">
      <w:start w:val="1"/>
      <w:numFmt w:val="lowerRoman"/>
      <w:lvlText w:val="%3."/>
      <w:lvlJc w:val="right"/>
      <w:pPr>
        <w:ind w:left="3153" w:hanging="180"/>
      </w:pPr>
    </w:lvl>
    <w:lvl w:ilvl="3" w:tplc="0418000F" w:tentative="1">
      <w:start w:val="1"/>
      <w:numFmt w:val="decimal"/>
      <w:lvlText w:val="%4."/>
      <w:lvlJc w:val="left"/>
      <w:pPr>
        <w:ind w:left="3873" w:hanging="360"/>
      </w:pPr>
    </w:lvl>
    <w:lvl w:ilvl="4" w:tplc="04180019" w:tentative="1">
      <w:start w:val="1"/>
      <w:numFmt w:val="lowerLetter"/>
      <w:lvlText w:val="%5."/>
      <w:lvlJc w:val="left"/>
      <w:pPr>
        <w:ind w:left="4593" w:hanging="360"/>
      </w:pPr>
    </w:lvl>
    <w:lvl w:ilvl="5" w:tplc="0418001B" w:tentative="1">
      <w:start w:val="1"/>
      <w:numFmt w:val="lowerRoman"/>
      <w:lvlText w:val="%6."/>
      <w:lvlJc w:val="right"/>
      <w:pPr>
        <w:ind w:left="5313" w:hanging="180"/>
      </w:pPr>
    </w:lvl>
    <w:lvl w:ilvl="6" w:tplc="0418000F" w:tentative="1">
      <w:start w:val="1"/>
      <w:numFmt w:val="decimal"/>
      <w:lvlText w:val="%7."/>
      <w:lvlJc w:val="left"/>
      <w:pPr>
        <w:ind w:left="6033" w:hanging="360"/>
      </w:pPr>
    </w:lvl>
    <w:lvl w:ilvl="7" w:tplc="04180019" w:tentative="1">
      <w:start w:val="1"/>
      <w:numFmt w:val="lowerLetter"/>
      <w:lvlText w:val="%8."/>
      <w:lvlJc w:val="left"/>
      <w:pPr>
        <w:ind w:left="6753" w:hanging="360"/>
      </w:pPr>
    </w:lvl>
    <w:lvl w:ilvl="8" w:tplc="041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47C6603"/>
    <w:multiLevelType w:val="hybridMultilevel"/>
    <w:tmpl w:val="AD9E301A"/>
    <w:lvl w:ilvl="0" w:tplc="DB38A77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F58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C094D2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E5A8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8245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B09F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E22AB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6ECAD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90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DE6E93"/>
    <w:multiLevelType w:val="hybridMultilevel"/>
    <w:tmpl w:val="A2B46CB8"/>
    <w:lvl w:ilvl="0" w:tplc="70F28F08">
      <w:start w:val="28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DAB7AA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E038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7A2A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ED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DC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88E7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2A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68AD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C74F9B"/>
    <w:multiLevelType w:val="hybridMultilevel"/>
    <w:tmpl w:val="4612AF9A"/>
    <w:lvl w:ilvl="0" w:tplc="49909D20">
      <w:start w:val="10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14B97E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DC7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2A6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A3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4E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6024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4EB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0A36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2E7A8C"/>
    <w:multiLevelType w:val="multilevel"/>
    <w:tmpl w:val="30CEA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F55CF5"/>
    <w:multiLevelType w:val="hybridMultilevel"/>
    <w:tmpl w:val="06566696"/>
    <w:lvl w:ilvl="0" w:tplc="9BA8EE5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4D712931"/>
    <w:multiLevelType w:val="multilevel"/>
    <w:tmpl w:val="103C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4C43CB"/>
    <w:multiLevelType w:val="hybridMultilevel"/>
    <w:tmpl w:val="0D305632"/>
    <w:lvl w:ilvl="0" w:tplc="79DA0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214ED"/>
    <w:multiLevelType w:val="hybridMultilevel"/>
    <w:tmpl w:val="E948F950"/>
    <w:lvl w:ilvl="0" w:tplc="FBC670D2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16FEA8">
      <w:start w:val="1"/>
      <w:numFmt w:val="bullet"/>
      <w:lvlText w:val="-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A28A0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E1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C023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A90B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9C826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E69BE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D40F4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61364C2"/>
    <w:multiLevelType w:val="multilevel"/>
    <w:tmpl w:val="5CAA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D42B1D"/>
    <w:multiLevelType w:val="multilevel"/>
    <w:tmpl w:val="3F9A5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AC0110"/>
    <w:multiLevelType w:val="hybridMultilevel"/>
    <w:tmpl w:val="CCEE5C32"/>
    <w:lvl w:ilvl="0" w:tplc="4BFA436C">
      <w:start w:val="1"/>
      <w:numFmt w:val="upperRoman"/>
      <w:lvlText w:val="%1."/>
      <w:lvlJc w:val="left"/>
      <w:pPr>
        <w:ind w:left="2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DC4C60">
      <w:start w:val="1"/>
      <w:numFmt w:val="lowerLetter"/>
      <w:lvlText w:val="%2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0EECF0">
      <w:start w:val="1"/>
      <w:numFmt w:val="lowerRoman"/>
      <w:lvlText w:val="%3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8A8BA">
      <w:start w:val="1"/>
      <w:numFmt w:val="decimal"/>
      <w:lvlText w:val="%4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6CD0C">
      <w:start w:val="1"/>
      <w:numFmt w:val="lowerLetter"/>
      <w:lvlText w:val="%5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2871BC">
      <w:start w:val="1"/>
      <w:numFmt w:val="lowerRoman"/>
      <w:lvlText w:val="%6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0A3E2">
      <w:start w:val="1"/>
      <w:numFmt w:val="decimal"/>
      <w:lvlText w:val="%7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4CA8E">
      <w:start w:val="1"/>
      <w:numFmt w:val="lowerLetter"/>
      <w:lvlText w:val="%8"/>
      <w:lvlJc w:val="left"/>
      <w:pPr>
        <w:ind w:left="7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8C638">
      <w:start w:val="1"/>
      <w:numFmt w:val="lowerRoman"/>
      <w:lvlText w:val="%9"/>
      <w:lvlJc w:val="left"/>
      <w:pPr>
        <w:ind w:left="8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493A72"/>
    <w:multiLevelType w:val="multilevel"/>
    <w:tmpl w:val="B0C88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6B23C3"/>
    <w:multiLevelType w:val="multilevel"/>
    <w:tmpl w:val="9B4C4A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C82963"/>
    <w:multiLevelType w:val="multilevel"/>
    <w:tmpl w:val="D890C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27887">
    <w:abstractNumId w:val="0"/>
  </w:num>
  <w:num w:numId="2" w16cid:durableId="1109088748">
    <w:abstractNumId w:val="4"/>
  </w:num>
  <w:num w:numId="3" w16cid:durableId="1420983865">
    <w:abstractNumId w:val="5"/>
  </w:num>
  <w:num w:numId="4" w16cid:durableId="2047901192">
    <w:abstractNumId w:val="11"/>
  </w:num>
  <w:num w:numId="5" w16cid:durableId="96098723">
    <w:abstractNumId w:val="6"/>
  </w:num>
  <w:num w:numId="6" w16cid:durableId="1184787419">
    <w:abstractNumId w:val="12"/>
  </w:num>
  <w:num w:numId="7" w16cid:durableId="1002590253">
    <w:abstractNumId w:val="19"/>
  </w:num>
  <w:num w:numId="8" w16cid:durableId="488601170">
    <w:abstractNumId w:val="16"/>
  </w:num>
  <w:num w:numId="9" w16cid:durableId="1014108236">
    <w:abstractNumId w:val="17"/>
  </w:num>
  <w:num w:numId="10" w16cid:durableId="1625886088">
    <w:abstractNumId w:val="14"/>
  </w:num>
  <w:num w:numId="11" w16cid:durableId="1038705836">
    <w:abstractNumId w:val="7"/>
  </w:num>
  <w:num w:numId="12" w16cid:durableId="1625621800">
    <w:abstractNumId w:val="9"/>
  </w:num>
  <w:num w:numId="13" w16cid:durableId="1951668868">
    <w:abstractNumId w:val="3"/>
  </w:num>
  <w:num w:numId="14" w16cid:durableId="1845970587">
    <w:abstractNumId w:val="8"/>
  </w:num>
  <w:num w:numId="15" w16cid:durableId="1800414658">
    <w:abstractNumId w:val="2"/>
  </w:num>
  <w:num w:numId="16" w16cid:durableId="936790683">
    <w:abstractNumId w:val="13"/>
  </w:num>
  <w:num w:numId="17" w16cid:durableId="613168746">
    <w:abstractNumId w:val="15"/>
  </w:num>
  <w:num w:numId="18" w16cid:durableId="2088115127">
    <w:abstractNumId w:val="10"/>
  </w:num>
  <w:num w:numId="19" w16cid:durableId="1297299659">
    <w:abstractNumId w:val="1"/>
  </w:num>
  <w:num w:numId="20" w16cid:durableId="1907035212">
    <w:abstractNumId w:val="20"/>
  </w:num>
  <w:num w:numId="21" w16cid:durableId="77872680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40"/>
    <w:rsid w:val="00006156"/>
    <w:rsid w:val="00010C4E"/>
    <w:rsid w:val="00011A45"/>
    <w:rsid w:val="00014917"/>
    <w:rsid w:val="000158B1"/>
    <w:rsid w:val="00025E0D"/>
    <w:rsid w:val="000332A3"/>
    <w:rsid w:val="00035563"/>
    <w:rsid w:val="00035900"/>
    <w:rsid w:val="00051C0C"/>
    <w:rsid w:val="00052A6F"/>
    <w:rsid w:val="000538AB"/>
    <w:rsid w:val="00056F6F"/>
    <w:rsid w:val="00062B5A"/>
    <w:rsid w:val="00062C85"/>
    <w:rsid w:val="00063167"/>
    <w:rsid w:val="00065A72"/>
    <w:rsid w:val="0007338C"/>
    <w:rsid w:val="00073D09"/>
    <w:rsid w:val="00083978"/>
    <w:rsid w:val="0008690C"/>
    <w:rsid w:val="0009044D"/>
    <w:rsid w:val="000944ED"/>
    <w:rsid w:val="000A77BA"/>
    <w:rsid w:val="000B22EB"/>
    <w:rsid w:val="000B2A1D"/>
    <w:rsid w:val="000B4699"/>
    <w:rsid w:val="000B5488"/>
    <w:rsid w:val="000B63AE"/>
    <w:rsid w:val="000B79A6"/>
    <w:rsid w:val="000B7B80"/>
    <w:rsid w:val="000C04F7"/>
    <w:rsid w:val="000C3D00"/>
    <w:rsid w:val="000C6D5D"/>
    <w:rsid w:val="000D2229"/>
    <w:rsid w:val="000D5864"/>
    <w:rsid w:val="000D6B22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34C1"/>
    <w:rsid w:val="0012481D"/>
    <w:rsid w:val="00124BCA"/>
    <w:rsid w:val="0012535D"/>
    <w:rsid w:val="00130A48"/>
    <w:rsid w:val="00132875"/>
    <w:rsid w:val="0013471A"/>
    <w:rsid w:val="00144D35"/>
    <w:rsid w:val="00144D48"/>
    <w:rsid w:val="00147776"/>
    <w:rsid w:val="00147A40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2E2F"/>
    <w:rsid w:val="001635A2"/>
    <w:rsid w:val="00163B55"/>
    <w:rsid w:val="001731AA"/>
    <w:rsid w:val="00174B1B"/>
    <w:rsid w:val="00182A4A"/>
    <w:rsid w:val="0018420B"/>
    <w:rsid w:val="001865D5"/>
    <w:rsid w:val="00187CC1"/>
    <w:rsid w:val="001A359F"/>
    <w:rsid w:val="001A5206"/>
    <w:rsid w:val="001A67E5"/>
    <w:rsid w:val="001B2585"/>
    <w:rsid w:val="001B279B"/>
    <w:rsid w:val="001B65C2"/>
    <w:rsid w:val="001B7C8A"/>
    <w:rsid w:val="001C0EAE"/>
    <w:rsid w:val="001C4B8A"/>
    <w:rsid w:val="001C5B24"/>
    <w:rsid w:val="001C6B8D"/>
    <w:rsid w:val="001D35BB"/>
    <w:rsid w:val="001D5F8A"/>
    <w:rsid w:val="001D7648"/>
    <w:rsid w:val="001E0388"/>
    <w:rsid w:val="001E0869"/>
    <w:rsid w:val="001E2DBC"/>
    <w:rsid w:val="001F01CB"/>
    <w:rsid w:val="001F1535"/>
    <w:rsid w:val="001F1836"/>
    <w:rsid w:val="001F3975"/>
    <w:rsid w:val="001F5000"/>
    <w:rsid w:val="001F575B"/>
    <w:rsid w:val="001F5CB0"/>
    <w:rsid w:val="00200720"/>
    <w:rsid w:val="00200C25"/>
    <w:rsid w:val="0020357F"/>
    <w:rsid w:val="00213599"/>
    <w:rsid w:val="0021549B"/>
    <w:rsid w:val="002178D1"/>
    <w:rsid w:val="00221A8D"/>
    <w:rsid w:val="002279F7"/>
    <w:rsid w:val="00231BEA"/>
    <w:rsid w:val="00231E34"/>
    <w:rsid w:val="002325B8"/>
    <w:rsid w:val="0023790B"/>
    <w:rsid w:val="00242010"/>
    <w:rsid w:val="00242BCB"/>
    <w:rsid w:val="00256029"/>
    <w:rsid w:val="00263F7D"/>
    <w:rsid w:val="00265844"/>
    <w:rsid w:val="00275423"/>
    <w:rsid w:val="00276C17"/>
    <w:rsid w:val="00280459"/>
    <w:rsid w:val="00281492"/>
    <w:rsid w:val="00283CD4"/>
    <w:rsid w:val="00286978"/>
    <w:rsid w:val="00287A90"/>
    <w:rsid w:val="00292CEF"/>
    <w:rsid w:val="00293E00"/>
    <w:rsid w:val="002955C1"/>
    <w:rsid w:val="00295A96"/>
    <w:rsid w:val="00296FEE"/>
    <w:rsid w:val="002A2442"/>
    <w:rsid w:val="002A31F8"/>
    <w:rsid w:val="002A33EC"/>
    <w:rsid w:val="002A5894"/>
    <w:rsid w:val="002A657A"/>
    <w:rsid w:val="002B7DBE"/>
    <w:rsid w:val="002C2E70"/>
    <w:rsid w:val="002F084D"/>
    <w:rsid w:val="002F2E7D"/>
    <w:rsid w:val="002F3BB3"/>
    <w:rsid w:val="002F3FC6"/>
    <w:rsid w:val="002F4133"/>
    <w:rsid w:val="003026BF"/>
    <w:rsid w:val="00302B3A"/>
    <w:rsid w:val="00303E07"/>
    <w:rsid w:val="0030451B"/>
    <w:rsid w:val="003065A0"/>
    <w:rsid w:val="00306997"/>
    <w:rsid w:val="00307888"/>
    <w:rsid w:val="0031066F"/>
    <w:rsid w:val="00315DB6"/>
    <w:rsid w:val="0031687C"/>
    <w:rsid w:val="00317280"/>
    <w:rsid w:val="003246DA"/>
    <w:rsid w:val="00325512"/>
    <w:rsid w:val="00331D8E"/>
    <w:rsid w:val="003364BD"/>
    <w:rsid w:val="00340044"/>
    <w:rsid w:val="003410E7"/>
    <w:rsid w:val="003436AB"/>
    <w:rsid w:val="003465A1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9499D"/>
    <w:rsid w:val="003A609E"/>
    <w:rsid w:val="003B1EA6"/>
    <w:rsid w:val="003B315C"/>
    <w:rsid w:val="003B3E8F"/>
    <w:rsid w:val="003C6A6C"/>
    <w:rsid w:val="003D183B"/>
    <w:rsid w:val="003D5B9B"/>
    <w:rsid w:val="003D74D8"/>
    <w:rsid w:val="003E4F96"/>
    <w:rsid w:val="003E533D"/>
    <w:rsid w:val="003E5941"/>
    <w:rsid w:val="003F0AE7"/>
    <w:rsid w:val="003F2FFE"/>
    <w:rsid w:val="003F5B4E"/>
    <w:rsid w:val="003F6BC7"/>
    <w:rsid w:val="00401DED"/>
    <w:rsid w:val="00404622"/>
    <w:rsid w:val="004063D4"/>
    <w:rsid w:val="00410FE3"/>
    <w:rsid w:val="00412C8E"/>
    <w:rsid w:val="00416855"/>
    <w:rsid w:val="00417F40"/>
    <w:rsid w:val="00426E18"/>
    <w:rsid w:val="00435DDD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978ED"/>
    <w:rsid w:val="004B4CA3"/>
    <w:rsid w:val="004B5539"/>
    <w:rsid w:val="004B57C7"/>
    <w:rsid w:val="004B70E8"/>
    <w:rsid w:val="004B71FA"/>
    <w:rsid w:val="004B7372"/>
    <w:rsid w:val="004C0FBC"/>
    <w:rsid w:val="004C1CBD"/>
    <w:rsid w:val="004C3DB4"/>
    <w:rsid w:val="004C4728"/>
    <w:rsid w:val="004D5372"/>
    <w:rsid w:val="004E4829"/>
    <w:rsid w:val="004E67FD"/>
    <w:rsid w:val="004E7159"/>
    <w:rsid w:val="004E7F0A"/>
    <w:rsid w:val="004F21C4"/>
    <w:rsid w:val="004F3F89"/>
    <w:rsid w:val="004F62D1"/>
    <w:rsid w:val="00500142"/>
    <w:rsid w:val="005045F6"/>
    <w:rsid w:val="005059A1"/>
    <w:rsid w:val="00505CD1"/>
    <w:rsid w:val="00506D8B"/>
    <w:rsid w:val="00507CCD"/>
    <w:rsid w:val="0051324C"/>
    <w:rsid w:val="00513C04"/>
    <w:rsid w:val="00516DD8"/>
    <w:rsid w:val="00522AC4"/>
    <w:rsid w:val="00522EA4"/>
    <w:rsid w:val="00523B29"/>
    <w:rsid w:val="00523C9C"/>
    <w:rsid w:val="0053414D"/>
    <w:rsid w:val="00536673"/>
    <w:rsid w:val="005445F6"/>
    <w:rsid w:val="0054746D"/>
    <w:rsid w:val="00552B4E"/>
    <w:rsid w:val="00561E29"/>
    <w:rsid w:val="00565AC1"/>
    <w:rsid w:val="00565D13"/>
    <w:rsid w:val="005756FD"/>
    <w:rsid w:val="00577F21"/>
    <w:rsid w:val="00583761"/>
    <w:rsid w:val="00586C06"/>
    <w:rsid w:val="00590325"/>
    <w:rsid w:val="00597FEF"/>
    <w:rsid w:val="005A49CE"/>
    <w:rsid w:val="005A4FE0"/>
    <w:rsid w:val="005A6FCA"/>
    <w:rsid w:val="005B044C"/>
    <w:rsid w:val="005B1079"/>
    <w:rsid w:val="005B1C43"/>
    <w:rsid w:val="005B7F26"/>
    <w:rsid w:val="005C5E31"/>
    <w:rsid w:val="005C60C9"/>
    <w:rsid w:val="005D1CAB"/>
    <w:rsid w:val="005D37E3"/>
    <w:rsid w:val="005F7563"/>
    <w:rsid w:val="00601D56"/>
    <w:rsid w:val="00602F3C"/>
    <w:rsid w:val="00604425"/>
    <w:rsid w:val="00606DCF"/>
    <w:rsid w:val="00607BE8"/>
    <w:rsid w:val="00621F3B"/>
    <w:rsid w:val="0062416E"/>
    <w:rsid w:val="0062702E"/>
    <w:rsid w:val="00631DF1"/>
    <w:rsid w:val="0063214B"/>
    <w:rsid w:val="00632406"/>
    <w:rsid w:val="0063609A"/>
    <w:rsid w:val="00644446"/>
    <w:rsid w:val="00652017"/>
    <w:rsid w:val="00657C04"/>
    <w:rsid w:val="00666325"/>
    <w:rsid w:val="006671E1"/>
    <w:rsid w:val="006701BB"/>
    <w:rsid w:val="00672818"/>
    <w:rsid w:val="00672FC6"/>
    <w:rsid w:val="00677736"/>
    <w:rsid w:val="006808D2"/>
    <w:rsid w:val="00682879"/>
    <w:rsid w:val="00683589"/>
    <w:rsid w:val="006836E5"/>
    <w:rsid w:val="006849BD"/>
    <w:rsid w:val="00687D28"/>
    <w:rsid w:val="00694475"/>
    <w:rsid w:val="00694FB8"/>
    <w:rsid w:val="006B1E8F"/>
    <w:rsid w:val="006B74FF"/>
    <w:rsid w:val="006B7BE1"/>
    <w:rsid w:val="006C35A9"/>
    <w:rsid w:val="006C5C14"/>
    <w:rsid w:val="006D16A3"/>
    <w:rsid w:val="006D16E6"/>
    <w:rsid w:val="006D3E22"/>
    <w:rsid w:val="006E1F33"/>
    <w:rsid w:val="006E7085"/>
    <w:rsid w:val="006E7236"/>
    <w:rsid w:val="006F135D"/>
    <w:rsid w:val="006F6B88"/>
    <w:rsid w:val="0070619C"/>
    <w:rsid w:val="007143F2"/>
    <w:rsid w:val="00715A93"/>
    <w:rsid w:val="0072046F"/>
    <w:rsid w:val="00722B22"/>
    <w:rsid w:val="00725CB9"/>
    <w:rsid w:val="00726B54"/>
    <w:rsid w:val="00734E00"/>
    <w:rsid w:val="00741B9D"/>
    <w:rsid w:val="00743DBC"/>
    <w:rsid w:val="007447E4"/>
    <w:rsid w:val="00747102"/>
    <w:rsid w:val="00750954"/>
    <w:rsid w:val="0075746D"/>
    <w:rsid w:val="00760986"/>
    <w:rsid w:val="00771B0C"/>
    <w:rsid w:val="0077325F"/>
    <w:rsid w:val="00773B73"/>
    <w:rsid w:val="00773E77"/>
    <w:rsid w:val="00774D7E"/>
    <w:rsid w:val="00775737"/>
    <w:rsid w:val="007768D1"/>
    <w:rsid w:val="00780615"/>
    <w:rsid w:val="0078220D"/>
    <w:rsid w:val="007836A1"/>
    <w:rsid w:val="00783FAC"/>
    <w:rsid w:val="007842D4"/>
    <w:rsid w:val="007946EC"/>
    <w:rsid w:val="007A0AA9"/>
    <w:rsid w:val="007A2808"/>
    <w:rsid w:val="007A397C"/>
    <w:rsid w:val="007A5D3C"/>
    <w:rsid w:val="007B02A3"/>
    <w:rsid w:val="007B2FA2"/>
    <w:rsid w:val="007B6241"/>
    <w:rsid w:val="007B6976"/>
    <w:rsid w:val="007B78DF"/>
    <w:rsid w:val="007C40AF"/>
    <w:rsid w:val="007C4EB8"/>
    <w:rsid w:val="007D0D9E"/>
    <w:rsid w:val="007D16EE"/>
    <w:rsid w:val="007D42A1"/>
    <w:rsid w:val="007E0898"/>
    <w:rsid w:val="007E0A0B"/>
    <w:rsid w:val="007E34D7"/>
    <w:rsid w:val="007E7D17"/>
    <w:rsid w:val="007F0F84"/>
    <w:rsid w:val="007F2EA2"/>
    <w:rsid w:val="007F56EC"/>
    <w:rsid w:val="007F5C7C"/>
    <w:rsid w:val="0080202F"/>
    <w:rsid w:val="008136A6"/>
    <w:rsid w:val="00821D7C"/>
    <w:rsid w:val="00822745"/>
    <w:rsid w:val="00825F40"/>
    <w:rsid w:val="008315B2"/>
    <w:rsid w:val="008324F6"/>
    <w:rsid w:val="0083498C"/>
    <w:rsid w:val="0083689F"/>
    <w:rsid w:val="00836D94"/>
    <w:rsid w:val="008422F7"/>
    <w:rsid w:val="00843EB5"/>
    <w:rsid w:val="00855684"/>
    <w:rsid w:val="00856036"/>
    <w:rsid w:val="00857730"/>
    <w:rsid w:val="00863CDE"/>
    <w:rsid w:val="0086584F"/>
    <w:rsid w:val="0087677A"/>
    <w:rsid w:val="0087688D"/>
    <w:rsid w:val="00881B4C"/>
    <w:rsid w:val="008907A2"/>
    <w:rsid w:val="008919FC"/>
    <w:rsid w:val="00892797"/>
    <w:rsid w:val="00894B38"/>
    <w:rsid w:val="008A72E9"/>
    <w:rsid w:val="008B3568"/>
    <w:rsid w:val="008B7673"/>
    <w:rsid w:val="008C0846"/>
    <w:rsid w:val="008C3084"/>
    <w:rsid w:val="008C5D6B"/>
    <w:rsid w:val="008C7266"/>
    <w:rsid w:val="008D1672"/>
    <w:rsid w:val="008D1B95"/>
    <w:rsid w:val="008D1CCB"/>
    <w:rsid w:val="008D3B71"/>
    <w:rsid w:val="008D459D"/>
    <w:rsid w:val="008E0488"/>
    <w:rsid w:val="008F4ADD"/>
    <w:rsid w:val="009002C2"/>
    <w:rsid w:val="00902E20"/>
    <w:rsid w:val="00907786"/>
    <w:rsid w:val="00912A52"/>
    <w:rsid w:val="00913102"/>
    <w:rsid w:val="009169F0"/>
    <w:rsid w:val="009170BF"/>
    <w:rsid w:val="0091746D"/>
    <w:rsid w:val="0092080A"/>
    <w:rsid w:val="009211CD"/>
    <w:rsid w:val="00922368"/>
    <w:rsid w:val="00922A9F"/>
    <w:rsid w:val="0092523C"/>
    <w:rsid w:val="00925E18"/>
    <w:rsid w:val="00930078"/>
    <w:rsid w:val="009309A8"/>
    <w:rsid w:val="00930BF5"/>
    <w:rsid w:val="009319DB"/>
    <w:rsid w:val="00932BF0"/>
    <w:rsid w:val="009331FD"/>
    <w:rsid w:val="009353D5"/>
    <w:rsid w:val="00936840"/>
    <w:rsid w:val="00937EC6"/>
    <w:rsid w:val="0094364D"/>
    <w:rsid w:val="00945897"/>
    <w:rsid w:val="00945B75"/>
    <w:rsid w:val="00950A03"/>
    <w:rsid w:val="0095273F"/>
    <w:rsid w:val="009549DB"/>
    <w:rsid w:val="00954DD7"/>
    <w:rsid w:val="00956FAB"/>
    <w:rsid w:val="00957260"/>
    <w:rsid w:val="00960E36"/>
    <w:rsid w:val="00970480"/>
    <w:rsid w:val="009718E9"/>
    <w:rsid w:val="009719C2"/>
    <w:rsid w:val="0097337D"/>
    <w:rsid w:val="009737D8"/>
    <w:rsid w:val="00983D57"/>
    <w:rsid w:val="009840A8"/>
    <w:rsid w:val="009923B3"/>
    <w:rsid w:val="009927C8"/>
    <w:rsid w:val="00994025"/>
    <w:rsid w:val="00996D14"/>
    <w:rsid w:val="009A4825"/>
    <w:rsid w:val="009B15F6"/>
    <w:rsid w:val="009C0519"/>
    <w:rsid w:val="009C0B83"/>
    <w:rsid w:val="009C5604"/>
    <w:rsid w:val="009D4305"/>
    <w:rsid w:val="009D7241"/>
    <w:rsid w:val="009E1B0E"/>
    <w:rsid w:val="009E357A"/>
    <w:rsid w:val="009E4723"/>
    <w:rsid w:val="009E4BC1"/>
    <w:rsid w:val="009E4E25"/>
    <w:rsid w:val="009E5053"/>
    <w:rsid w:val="009F53BC"/>
    <w:rsid w:val="009F54A4"/>
    <w:rsid w:val="009F7C4E"/>
    <w:rsid w:val="00A018EC"/>
    <w:rsid w:val="00A07942"/>
    <w:rsid w:val="00A13170"/>
    <w:rsid w:val="00A150A9"/>
    <w:rsid w:val="00A17812"/>
    <w:rsid w:val="00A24B15"/>
    <w:rsid w:val="00A33FF3"/>
    <w:rsid w:val="00A45107"/>
    <w:rsid w:val="00A47918"/>
    <w:rsid w:val="00A51C99"/>
    <w:rsid w:val="00A52E6C"/>
    <w:rsid w:val="00A54ABD"/>
    <w:rsid w:val="00A5698F"/>
    <w:rsid w:val="00A63346"/>
    <w:rsid w:val="00A66C1E"/>
    <w:rsid w:val="00A66FF0"/>
    <w:rsid w:val="00A74F81"/>
    <w:rsid w:val="00A81438"/>
    <w:rsid w:val="00A87027"/>
    <w:rsid w:val="00A92BD9"/>
    <w:rsid w:val="00AA3AE9"/>
    <w:rsid w:val="00AA53D0"/>
    <w:rsid w:val="00AA7013"/>
    <w:rsid w:val="00AB3C08"/>
    <w:rsid w:val="00AC3A0C"/>
    <w:rsid w:val="00AC6E2C"/>
    <w:rsid w:val="00AD3338"/>
    <w:rsid w:val="00AE5CD9"/>
    <w:rsid w:val="00AE7D0B"/>
    <w:rsid w:val="00AF080C"/>
    <w:rsid w:val="00AF537D"/>
    <w:rsid w:val="00B02484"/>
    <w:rsid w:val="00B05A36"/>
    <w:rsid w:val="00B06A03"/>
    <w:rsid w:val="00B10248"/>
    <w:rsid w:val="00B107F6"/>
    <w:rsid w:val="00B22A85"/>
    <w:rsid w:val="00B31AEC"/>
    <w:rsid w:val="00B34703"/>
    <w:rsid w:val="00B40E4D"/>
    <w:rsid w:val="00B45167"/>
    <w:rsid w:val="00B55059"/>
    <w:rsid w:val="00B67B1B"/>
    <w:rsid w:val="00B70AE9"/>
    <w:rsid w:val="00B71DA1"/>
    <w:rsid w:val="00B80D11"/>
    <w:rsid w:val="00B81941"/>
    <w:rsid w:val="00B82F19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693C"/>
    <w:rsid w:val="00BE3222"/>
    <w:rsid w:val="00BE52C3"/>
    <w:rsid w:val="00BE6976"/>
    <w:rsid w:val="00BF3FBC"/>
    <w:rsid w:val="00C00FFA"/>
    <w:rsid w:val="00C049F8"/>
    <w:rsid w:val="00C06C3B"/>
    <w:rsid w:val="00C07BE2"/>
    <w:rsid w:val="00C13943"/>
    <w:rsid w:val="00C146A8"/>
    <w:rsid w:val="00C15512"/>
    <w:rsid w:val="00C17DA2"/>
    <w:rsid w:val="00C21D55"/>
    <w:rsid w:val="00C22A2C"/>
    <w:rsid w:val="00C262EC"/>
    <w:rsid w:val="00C3288B"/>
    <w:rsid w:val="00C370A2"/>
    <w:rsid w:val="00C37573"/>
    <w:rsid w:val="00C37A9A"/>
    <w:rsid w:val="00C40F57"/>
    <w:rsid w:val="00C41708"/>
    <w:rsid w:val="00C41901"/>
    <w:rsid w:val="00C45293"/>
    <w:rsid w:val="00C512D7"/>
    <w:rsid w:val="00C513C6"/>
    <w:rsid w:val="00C522B4"/>
    <w:rsid w:val="00C53B1A"/>
    <w:rsid w:val="00C54A76"/>
    <w:rsid w:val="00C559DA"/>
    <w:rsid w:val="00C64878"/>
    <w:rsid w:val="00C66359"/>
    <w:rsid w:val="00C67176"/>
    <w:rsid w:val="00C7026E"/>
    <w:rsid w:val="00C72235"/>
    <w:rsid w:val="00C75B2A"/>
    <w:rsid w:val="00C8035B"/>
    <w:rsid w:val="00C8313C"/>
    <w:rsid w:val="00C94FD0"/>
    <w:rsid w:val="00C96227"/>
    <w:rsid w:val="00C968A3"/>
    <w:rsid w:val="00CA1506"/>
    <w:rsid w:val="00CA4B41"/>
    <w:rsid w:val="00CA7FFE"/>
    <w:rsid w:val="00CB1E08"/>
    <w:rsid w:val="00CB2AEF"/>
    <w:rsid w:val="00CB3816"/>
    <w:rsid w:val="00CC4FE7"/>
    <w:rsid w:val="00CD0299"/>
    <w:rsid w:val="00CE0D45"/>
    <w:rsid w:val="00CE3E5B"/>
    <w:rsid w:val="00CE6B43"/>
    <w:rsid w:val="00CF42C8"/>
    <w:rsid w:val="00CF4A38"/>
    <w:rsid w:val="00D000E9"/>
    <w:rsid w:val="00D00661"/>
    <w:rsid w:val="00D0080F"/>
    <w:rsid w:val="00D00E29"/>
    <w:rsid w:val="00D028E1"/>
    <w:rsid w:val="00D03F52"/>
    <w:rsid w:val="00D127DE"/>
    <w:rsid w:val="00D153F2"/>
    <w:rsid w:val="00D21806"/>
    <w:rsid w:val="00D26236"/>
    <w:rsid w:val="00D2648A"/>
    <w:rsid w:val="00D3056E"/>
    <w:rsid w:val="00D30751"/>
    <w:rsid w:val="00D318F4"/>
    <w:rsid w:val="00D35569"/>
    <w:rsid w:val="00D435E0"/>
    <w:rsid w:val="00D44A73"/>
    <w:rsid w:val="00D44CAA"/>
    <w:rsid w:val="00D4525E"/>
    <w:rsid w:val="00D4535E"/>
    <w:rsid w:val="00D500AD"/>
    <w:rsid w:val="00D63B16"/>
    <w:rsid w:val="00D901FF"/>
    <w:rsid w:val="00D9025F"/>
    <w:rsid w:val="00D935ED"/>
    <w:rsid w:val="00DA20A2"/>
    <w:rsid w:val="00DA368E"/>
    <w:rsid w:val="00DA7CCB"/>
    <w:rsid w:val="00DC1E8D"/>
    <w:rsid w:val="00DC20CA"/>
    <w:rsid w:val="00DC2DE8"/>
    <w:rsid w:val="00DD3DEE"/>
    <w:rsid w:val="00DE0945"/>
    <w:rsid w:val="00DE22D4"/>
    <w:rsid w:val="00DE311F"/>
    <w:rsid w:val="00DE3A48"/>
    <w:rsid w:val="00DE5855"/>
    <w:rsid w:val="00DE6301"/>
    <w:rsid w:val="00DE741D"/>
    <w:rsid w:val="00DF0B2F"/>
    <w:rsid w:val="00DF0BB2"/>
    <w:rsid w:val="00E00BE3"/>
    <w:rsid w:val="00E01FE0"/>
    <w:rsid w:val="00E020F6"/>
    <w:rsid w:val="00E05047"/>
    <w:rsid w:val="00E12E26"/>
    <w:rsid w:val="00E1472C"/>
    <w:rsid w:val="00E15837"/>
    <w:rsid w:val="00E15A45"/>
    <w:rsid w:val="00E16B6E"/>
    <w:rsid w:val="00E241A5"/>
    <w:rsid w:val="00E27B37"/>
    <w:rsid w:val="00E3349D"/>
    <w:rsid w:val="00E40551"/>
    <w:rsid w:val="00E412F7"/>
    <w:rsid w:val="00E44AE3"/>
    <w:rsid w:val="00E50998"/>
    <w:rsid w:val="00E525F9"/>
    <w:rsid w:val="00E55CFB"/>
    <w:rsid w:val="00E57386"/>
    <w:rsid w:val="00E6377A"/>
    <w:rsid w:val="00E64BAE"/>
    <w:rsid w:val="00E7237A"/>
    <w:rsid w:val="00E75CCD"/>
    <w:rsid w:val="00E7773B"/>
    <w:rsid w:val="00E82D4B"/>
    <w:rsid w:val="00E84E43"/>
    <w:rsid w:val="00E90855"/>
    <w:rsid w:val="00E92F90"/>
    <w:rsid w:val="00EA02FB"/>
    <w:rsid w:val="00EA0433"/>
    <w:rsid w:val="00EA0CF1"/>
    <w:rsid w:val="00EA33DE"/>
    <w:rsid w:val="00EB4E0E"/>
    <w:rsid w:val="00EC46CC"/>
    <w:rsid w:val="00EC52FB"/>
    <w:rsid w:val="00EC6C33"/>
    <w:rsid w:val="00ED2189"/>
    <w:rsid w:val="00ED417B"/>
    <w:rsid w:val="00ED7967"/>
    <w:rsid w:val="00EE0490"/>
    <w:rsid w:val="00EE35C5"/>
    <w:rsid w:val="00EF125E"/>
    <w:rsid w:val="00EF25B4"/>
    <w:rsid w:val="00EF352A"/>
    <w:rsid w:val="00F033BF"/>
    <w:rsid w:val="00F07400"/>
    <w:rsid w:val="00F1402F"/>
    <w:rsid w:val="00F14107"/>
    <w:rsid w:val="00F150D6"/>
    <w:rsid w:val="00F16D9A"/>
    <w:rsid w:val="00F17812"/>
    <w:rsid w:val="00F25BE9"/>
    <w:rsid w:val="00F3650B"/>
    <w:rsid w:val="00F4798B"/>
    <w:rsid w:val="00F50256"/>
    <w:rsid w:val="00F5190C"/>
    <w:rsid w:val="00F51BA4"/>
    <w:rsid w:val="00F52F2E"/>
    <w:rsid w:val="00F535DF"/>
    <w:rsid w:val="00F56864"/>
    <w:rsid w:val="00F57037"/>
    <w:rsid w:val="00F61502"/>
    <w:rsid w:val="00F66E17"/>
    <w:rsid w:val="00F727AA"/>
    <w:rsid w:val="00F73DDF"/>
    <w:rsid w:val="00FA0959"/>
    <w:rsid w:val="00FA140F"/>
    <w:rsid w:val="00FA2938"/>
    <w:rsid w:val="00FA69F3"/>
    <w:rsid w:val="00FA6E31"/>
    <w:rsid w:val="00FB0494"/>
    <w:rsid w:val="00FB3A94"/>
    <w:rsid w:val="00FB4721"/>
    <w:rsid w:val="00FB4A3A"/>
    <w:rsid w:val="00FC0C4C"/>
    <w:rsid w:val="00FC4B82"/>
    <w:rsid w:val="00FD07CA"/>
    <w:rsid w:val="00FE21EC"/>
    <w:rsid w:val="00FE2947"/>
    <w:rsid w:val="00FE3C2E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03549"/>
  <w15:docId w15:val="{2F897232-9E7F-4759-87A9-7F7D2D96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itlu1">
    <w:name w:val="heading 1"/>
    <w:basedOn w:val="Normal"/>
    <w:next w:val="Normal"/>
    <w:link w:val="Titlu1Caracter"/>
    <w:uiPriority w:val="9"/>
    <w:qFormat/>
    <w:locked/>
    <w:rsid w:val="00E57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locked/>
    <w:rsid w:val="00D3056E"/>
    <w:pPr>
      <w:widowControl w:val="0"/>
      <w:autoSpaceDE w:val="0"/>
      <w:autoSpaceDN w:val="0"/>
      <w:spacing w:after="0" w:line="240" w:lineRule="auto"/>
      <w:ind w:left="1073" w:hanging="334"/>
      <w:outlineLvl w:val="1"/>
    </w:pPr>
    <w:rPr>
      <w:rFonts w:ascii="Arial-BoldItalicMT" w:eastAsia="Arial-BoldItalicMT" w:hAnsi="Arial-BoldItalicMT" w:cs="Arial-BoldItalicMT"/>
      <w:b/>
      <w:bCs/>
      <w:i/>
      <w:iCs/>
      <w:lang w:val="ro-RO"/>
    </w:rPr>
  </w:style>
  <w:style w:type="paragraph" w:styleId="Titlu3">
    <w:name w:val="heading 3"/>
    <w:basedOn w:val="Normal"/>
    <w:next w:val="Normal"/>
    <w:link w:val="Titlu3Caracte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semiHidden/>
    <w:locked/>
    <w:rsid w:val="007E0898"/>
    <w:rPr>
      <w:rFonts w:cs="Times New Roman"/>
    </w:rPr>
  </w:style>
  <w:style w:type="paragraph" w:styleId="Subsol">
    <w:name w:val="footer"/>
    <w:basedOn w:val="Normal"/>
    <w:link w:val="SubsolCaracter"/>
    <w:uiPriority w:val="99"/>
    <w:qFormat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qFormat/>
    <w:locked/>
    <w:rsid w:val="007E0898"/>
    <w:rPr>
      <w:rFonts w:cs="Times New Roman"/>
    </w:rPr>
  </w:style>
  <w:style w:type="paragraph" w:styleId="TextnBalon">
    <w:name w:val="Balloon Text"/>
    <w:basedOn w:val="Normal"/>
    <w:link w:val="TextnBalonCaracte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semiHidden/>
    <w:locked/>
    <w:rsid w:val="007E0898"/>
    <w:rPr>
      <w:rFonts w:ascii="Tahoma" w:hAnsi="Tahoma" w:cs="Tahoma"/>
      <w:sz w:val="16"/>
      <w:szCs w:val="16"/>
    </w:rPr>
  </w:style>
  <w:style w:type="paragraph" w:styleId="Frspaiere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Fontdeparagrafimplici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Fontdeparagrafimplicit"/>
    <w:rsid w:val="007C40AF"/>
  </w:style>
  <w:style w:type="paragraph" w:styleId="Indentcorptext">
    <w:name w:val="Body Text Indent"/>
    <w:basedOn w:val="Normal"/>
    <w:link w:val="IndentcorptextCaracter"/>
    <w:rsid w:val="00035563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Fontdeparagrafimplicit"/>
    <w:rsid w:val="000C04F7"/>
  </w:style>
  <w:style w:type="paragraph" w:styleId="Listparagraf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Accentuat">
    <w:name w:val="Emphasis"/>
    <w:basedOn w:val="Fontdeparagrafimplicit"/>
    <w:uiPriority w:val="20"/>
    <w:qFormat/>
    <w:locked/>
    <w:rsid w:val="00BC5A29"/>
    <w:rPr>
      <w:i/>
      <w:iCs/>
    </w:rPr>
  </w:style>
  <w:style w:type="character" w:customStyle="1" w:styleId="Titlu3Caracter">
    <w:name w:val="Titlu 3 Caracter"/>
    <w:basedOn w:val="Fontdeparagrafimplicit"/>
    <w:link w:val="Titlu3"/>
    <w:semiHidden/>
    <w:rsid w:val="00FF3E20"/>
    <w:rPr>
      <w:rFonts w:ascii="Times New Roman" w:eastAsia="Times New Roman" w:hAnsi="Times New Roman"/>
      <w:sz w:val="28"/>
    </w:rPr>
  </w:style>
  <w:style w:type="character" w:customStyle="1" w:styleId="slitttl1">
    <w:name w:val="s_lit_ttl1"/>
    <w:basedOn w:val="Fontdeparagrafimplicit"/>
    <w:rsid w:val="006671E1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Fontdeparagrafimplicit"/>
    <w:rsid w:val="006671E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Fontdeparagrafimplicit"/>
    <w:rsid w:val="006671E1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character" w:customStyle="1" w:styleId="sden1">
    <w:name w:val="s_den1"/>
    <w:basedOn w:val="Fontdeparagrafimplicit"/>
    <w:rsid w:val="00CF4A38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paragraph" w:customStyle="1" w:styleId="spar">
    <w:name w:val="s_par"/>
    <w:basedOn w:val="Normal"/>
    <w:rsid w:val="00CF4A38"/>
    <w:pPr>
      <w:spacing w:after="0" w:line="240" w:lineRule="auto"/>
      <w:ind w:left="225"/>
    </w:pPr>
    <w:rPr>
      <w:rFonts w:ascii="Times New Roman" w:eastAsiaTheme="minorEastAsia" w:hAnsi="Times New Roman"/>
      <w:sz w:val="24"/>
      <w:szCs w:val="24"/>
      <w:lang w:val="ro-RO" w:eastAsia="ro-RO"/>
    </w:rPr>
  </w:style>
  <w:style w:type="character" w:customStyle="1" w:styleId="salnttl1">
    <w:name w:val="s_aln_ttl1"/>
    <w:basedOn w:val="Fontdeparagrafimplicit"/>
    <w:rsid w:val="00C06C3B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C06C3B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Titlu1Caracter">
    <w:name w:val="Titlu 1 Caracter"/>
    <w:basedOn w:val="Fontdeparagrafimplicit"/>
    <w:link w:val="Titlu1"/>
    <w:uiPriority w:val="9"/>
    <w:rsid w:val="00E573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LegturInternet">
    <w:name w:val="Legătură Internet"/>
    <w:basedOn w:val="Fontdeparagrafimplicit"/>
    <w:uiPriority w:val="99"/>
    <w:unhideWhenUsed/>
    <w:qFormat/>
    <w:rsid w:val="00E57386"/>
    <w:rPr>
      <w:color w:val="0000FF"/>
      <w:u w:val="single"/>
    </w:rPr>
  </w:style>
  <w:style w:type="character" w:customStyle="1" w:styleId="a-color-secondary">
    <w:name w:val="a-color-secondary"/>
    <w:qFormat/>
    <w:rsid w:val="00E57386"/>
  </w:style>
  <w:style w:type="character" w:customStyle="1" w:styleId="inline">
    <w:name w:val="inline"/>
    <w:qFormat/>
    <w:rsid w:val="00E57386"/>
  </w:style>
  <w:style w:type="character" w:customStyle="1" w:styleId="markedcontent">
    <w:name w:val="markedcontent"/>
    <w:basedOn w:val="Fontdeparagrafimplicit"/>
    <w:rsid w:val="00C3288B"/>
  </w:style>
  <w:style w:type="character" w:customStyle="1" w:styleId="Titlu2Caracter">
    <w:name w:val="Titlu 2 Caracter"/>
    <w:basedOn w:val="Fontdeparagrafimplicit"/>
    <w:link w:val="Titlu2"/>
    <w:uiPriority w:val="9"/>
    <w:rsid w:val="00D3056E"/>
    <w:rPr>
      <w:rFonts w:ascii="Arial-BoldItalicMT" w:eastAsia="Arial-BoldItalicMT" w:hAnsi="Arial-BoldItalicMT" w:cs="Arial-BoldItalicMT"/>
      <w:b/>
      <w:bCs/>
      <w:i/>
      <w:iCs/>
      <w:sz w:val="22"/>
      <w:szCs w:val="22"/>
      <w:lang w:eastAsia="en-US"/>
    </w:rPr>
  </w:style>
  <w:style w:type="paragraph" w:styleId="Corptext">
    <w:name w:val="Body Text"/>
    <w:basedOn w:val="Normal"/>
    <w:link w:val="CorptextCaracter"/>
    <w:uiPriority w:val="1"/>
    <w:qFormat/>
    <w:rsid w:val="00D3056E"/>
    <w:pPr>
      <w:widowControl w:val="0"/>
      <w:autoSpaceDE w:val="0"/>
      <w:autoSpaceDN w:val="0"/>
      <w:spacing w:before="16" w:after="0" w:line="240" w:lineRule="auto"/>
      <w:ind w:left="740"/>
    </w:pPr>
    <w:rPr>
      <w:rFonts w:ascii="Arial" w:eastAsia="Arial" w:hAnsi="Arial" w:cs="Arial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3056E"/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05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ro-RO"/>
    </w:rPr>
  </w:style>
  <w:style w:type="character" w:styleId="HyperlinkParcurs">
    <w:name w:val="FollowedHyperlink"/>
    <w:basedOn w:val="Fontdeparagrafimplicit"/>
    <w:semiHidden/>
    <w:unhideWhenUsed/>
    <w:rsid w:val="00A92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D80B-4346-4D88-AF91-D97F907A9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92</TotalTime>
  <Pages>8</Pages>
  <Words>2452</Words>
  <Characters>13980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Singiorzan</dc:creator>
  <cp:keywords/>
  <dc:description/>
  <cp:lastModifiedBy>Janos Gnandt</cp:lastModifiedBy>
  <cp:revision>14</cp:revision>
  <cp:lastPrinted>2025-04-30T06:53:00Z</cp:lastPrinted>
  <dcterms:created xsi:type="dcterms:W3CDTF">2025-03-07T07:58:00Z</dcterms:created>
  <dcterms:modified xsi:type="dcterms:W3CDTF">2025-04-30T08:50:00Z</dcterms:modified>
</cp:coreProperties>
</file>