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B3D0A" w14:textId="75177D77" w:rsidR="006671E1" w:rsidRPr="00E84E43" w:rsidRDefault="00E84E43" w:rsidP="006671E1">
      <w:pPr>
        <w:spacing w:after="0"/>
        <w:rPr>
          <w:rFonts w:ascii="Cambria" w:hAnsi="Cambria"/>
          <w:bCs/>
          <w:iCs/>
          <w:sz w:val="24"/>
          <w:szCs w:val="24"/>
          <w:lang w:val="es-ES"/>
        </w:rPr>
      </w:pPr>
      <w:r>
        <w:rPr>
          <w:rFonts w:ascii="Cambria" w:hAnsi="Cambria"/>
          <w:b/>
          <w:i/>
          <w:sz w:val="24"/>
          <w:szCs w:val="24"/>
          <w:lang w:val="es-ES"/>
        </w:rPr>
        <w:t xml:space="preserve">                   </w:t>
      </w:r>
      <w:proofErr w:type="spellStart"/>
      <w:r w:rsidRPr="00E84E43">
        <w:rPr>
          <w:rFonts w:ascii="Cambria" w:hAnsi="Cambria"/>
          <w:bCs/>
          <w:iCs/>
          <w:sz w:val="24"/>
          <w:szCs w:val="24"/>
          <w:lang w:val="es-ES"/>
        </w:rPr>
        <w:t>Nr</w:t>
      </w:r>
      <w:proofErr w:type="spellEnd"/>
      <w:r w:rsidRPr="00E84E43">
        <w:rPr>
          <w:rFonts w:ascii="Cambria" w:hAnsi="Cambria"/>
          <w:bCs/>
          <w:iCs/>
          <w:sz w:val="24"/>
          <w:szCs w:val="24"/>
          <w:lang w:val="es-ES"/>
        </w:rPr>
        <w:t xml:space="preserve">. </w:t>
      </w:r>
      <w:r w:rsidR="00614611">
        <w:rPr>
          <w:rFonts w:ascii="Cambria" w:hAnsi="Cambria"/>
          <w:bCs/>
          <w:iCs/>
          <w:sz w:val="24"/>
          <w:szCs w:val="24"/>
          <w:lang w:val="es-ES"/>
        </w:rPr>
        <w:t>5286</w:t>
      </w:r>
      <w:r w:rsidRPr="00E84E43">
        <w:rPr>
          <w:rFonts w:ascii="Cambria" w:hAnsi="Cambria"/>
          <w:bCs/>
          <w:iCs/>
          <w:sz w:val="24"/>
          <w:szCs w:val="24"/>
          <w:lang w:val="es-ES"/>
        </w:rPr>
        <w:t xml:space="preserve"> din</w:t>
      </w:r>
      <w:r w:rsidR="001F4E61">
        <w:rPr>
          <w:rFonts w:ascii="Cambria" w:hAnsi="Cambria"/>
          <w:bCs/>
          <w:iCs/>
          <w:sz w:val="24"/>
          <w:szCs w:val="24"/>
          <w:lang w:val="es-ES"/>
        </w:rPr>
        <w:t xml:space="preserve"> </w:t>
      </w:r>
      <w:r w:rsidR="00614611">
        <w:rPr>
          <w:rFonts w:ascii="Cambria" w:hAnsi="Cambria"/>
          <w:bCs/>
          <w:iCs/>
          <w:sz w:val="24"/>
          <w:szCs w:val="24"/>
          <w:lang w:val="es-ES"/>
        </w:rPr>
        <w:t>06.06.2025</w:t>
      </w:r>
    </w:p>
    <w:p w14:paraId="2D017B48" w14:textId="77777777" w:rsidR="00C06C3B" w:rsidRDefault="00C06C3B" w:rsidP="006671E1">
      <w:pPr>
        <w:spacing w:after="0"/>
        <w:rPr>
          <w:rFonts w:ascii="Cambria" w:hAnsi="Cambria"/>
          <w:b/>
          <w:i/>
          <w:sz w:val="24"/>
          <w:szCs w:val="24"/>
          <w:lang w:val="es-ES"/>
        </w:rPr>
      </w:pPr>
    </w:p>
    <w:p w14:paraId="2CE33A0C" w14:textId="77777777" w:rsidR="00C06C3B" w:rsidRPr="00147A40" w:rsidRDefault="0075746D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es-ES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es-ES"/>
        </w:rPr>
        <w:t>A N U N Ț</w:t>
      </w:r>
    </w:p>
    <w:p w14:paraId="24369D60" w14:textId="77777777" w:rsidR="00C41708" w:rsidRPr="00147A40" w:rsidRDefault="00C41708" w:rsidP="006671E1">
      <w:pPr>
        <w:spacing w:after="0"/>
        <w:rPr>
          <w:rFonts w:ascii="Times New Roman" w:hAnsi="Times New Roman"/>
          <w:b/>
          <w:sz w:val="28"/>
          <w:szCs w:val="28"/>
          <w:lang w:val="es-ES"/>
        </w:rPr>
      </w:pPr>
    </w:p>
    <w:p w14:paraId="60BB886D" w14:textId="77777777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es-ES"/>
        </w:rPr>
      </w:pP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Institutul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Oncologic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“Prof. Dr. Ion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Chiricuţă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” Cluj-Napoca </w:t>
      </w:r>
    </w:p>
    <w:p w14:paraId="156DB004" w14:textId="32C2370C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organizează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bCs/>
          <w:sz w:val="28"/>
          <w:szCs w:val="28"/>
          <w:lang w:val="ro-RO"/>
        </w:rPr>
        <w:t>în conformitate cu Ordinul MS nr. 166 din 26.01.2023, modificat prin Ordinul MS 112/2024,</w:t>
      </w:r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concurs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în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vederea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ocupării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sz w:val="28"/>
          <w:szCs w:val="28"/>
          <w:lang w:val="ro-RO"/>
        </w:rPr>
        <w:t xml:space="preserve">unui post vacant cu normă întreagă, cu durata timpului de muncă de 7 ore/zi, pentru care se încheie contract individual de muncă pe perioadă nedeterminată, </w:t>
      </w:r>
      <w:r w:rsidR="00B45167">
        <w:rPr>
          <w:rFonts w:ascii="Times New Roman" w:hAnsi="Times New Roman"/>
          <w:b/>
          <w:sz w:val="28"/>
          <w:szCs w:val="28"/>
          <w:lang w:val="ro-RO"/>
        </w:rPr>
        <w:t>în Spitaliz</w:t>
      </w:r>
      <w:r w:rsidR="00A92BD9">
        <w:rPr>
          <w:rFonts w:ascii="Times New Roman" w:hAnsi="Times New Roman"/>
          <w:b/>
          <w:sz w:val="28"/>
          <w:szCs w:val="28"/>
          <w:lang w:val="ro-RO"/>
        </w:rPr>
        <w:t>a</w:t>
      </w:r>
      <w:r w:rsidR="00B45167">
        <w:rPr>
          <w:rFonts w:ascii="Times New Roman" w:hAnsi="Times New Roman"/>
          <w:b/>
          <w:sz w:val="28"/>
          <w:szCs w:val="28"/>
          <w:lang w:val="ro-RO"/>
        </w:rPr>
        <w:t>re de zi,</w:t>
      </w:r>
    </w:p>
    <w:p w14:paraId="615DBF0F" w14:textId="38695A43" w:rsidR="000F6EEF" w:rsidRPr="008324F6" w:rsidRDefault="006671E1" w:rsidP="0075746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de </w:t>
      </w:r>
      <w:r w:rsidR="0075746D"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medic specialist, specialitatea </w:t>
      </w:r>
      <w:r w:rsidR="00B45167">
        <w:rPr>
          <w:rFonts w:ascii="Times New Roman" w:hAnsi="Times New Roman"/>
          <w:b/>
          <w:sz w:val="28"/>
          <w:szCs w:val="28"/>
          <w:u w:val="single"/>
          <w:lang w:val="ro-RO"/>
        </w:rPr>
        <w:t>oncologie medicală</w:t>
      </w:r>
    </w:p>
    <w:p w14:paraId="64778401" w14:textId="77777777" w:rsidR="00E82D4B" w:rsidRPr="008324F6" w:rsidRDefault="00E82D4B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color w:val="FF0000"/>
          <w:sz w:val="24"/>
          <w:szCs w:val="24"/>
          <w:lang w:val="es-ES"/>
        </w:rPr>
      </w:pPr>
    </w:p>
    <w:p w14:paraId="5810073C" w14:textId="77777777" w:rsidR="00B81941" w:rsidRPr="008324F6" w:rsidRDefault="00F25BE9" w:rsidP="00147A40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înscrierea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vor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depune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un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dosar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cuprinzând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următoarele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documente:</w:t>
      </w:r>
    </w:p>
    <w:p w14:paraId="79F25FB6" w14:textId="61FCEDB0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a)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formularul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înscriere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(se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completează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depunerea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dosarului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)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24EBDEE" w14:textId="77777777" w:rsidR="00F25BE9" w:rsidRPr="008324F6" w:rsidRDefault="00F25BE9" w:rsidP="0051324C">
      <w:pPr>
        <w:spacing w:after="0"/>
        <w:jc w:val="both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b)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="0009044D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copie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diploma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licenţ</w:t>
      </w:r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ă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specialist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1D93433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c)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copie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membru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viza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4B428C0" w14:textId="77777777" w:rsidR="00F25BE9" w:rsidRPr="00687D28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d)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dovada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/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rezulte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aplicată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una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455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(1) lit. e)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f), la art. 541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respectiv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la art. 628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95/2006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reforma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domeniul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sănătăţii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republicată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cu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modificările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completările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ulterioare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cele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la art. 39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c)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460/2003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exercitarea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profesiunilor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înfiinţarea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organizarea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funcţionarea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Ordinului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sistemul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sanitar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România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;</w:t>
      </w:r>
    </w:p>
    <w:p w14:paraId="0E8C0547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e)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doveditoare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calcularea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punctajului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anexa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3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CB32FC1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f)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extrasul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judiciar;</w:t>
      </w:r>
    </w:p>
    <w:p w14:paraId="713BC7D4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g)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integritate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comportamentală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reiasă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118/2019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76/2008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cadrul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învăţământ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protecţie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socială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entitate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publică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cărei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contactul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direct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vârstă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categorii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vulnerabile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examinarea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fizică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evaluarea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psihologică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D6E07DE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h)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ateste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mult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anterior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derulării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Adeverința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conţine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clar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numărul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data,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emitentului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calitatea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acestuia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formatul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standard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stabilit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ministrului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sănătăţii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situaţia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solicitării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adaptare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rezonabilă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adeverinţa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</w:t>
      </w:r>
      <w:r w:rsidRPr="008324F6">
        <w:rPr>
          <w:rStyle w:val="salnbdy"/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trebuie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</w:p>
    <w:p w14:paraId="2130847A" w14:textId="77777777" w:rsidR="00F25BE9" w:rsidRPr="00014917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i)</w:t>
      </w:r>
      <w:r w:rsidR="0051324C"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actului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aflate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5D56F1F8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lastRenderedPageBreak/>
        <w:t>j)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căsătorie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realizat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schimbarea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nume,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B8D9307" w14:textId="77777777" w:rsidR="00F25BE9" w:rsidRPr="00A92BD9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A92BD9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k)</w:t>
      </w:r>
      <w:r w:rsidR="0051324C" w:rsidRPr="00A92BD9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curriculum vitae, model </w:t>
      </w:r>
      <w:proofErr w:type="spellStart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comun</w:t>
      </w:r>
      <w:proofErr w:type="spellEnd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european</w:t>
      </w:r>
      <w:proofErr w:type="spellEnd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314E6EE0" w14:textId="77777777" w:rsidR="00F25BE9" w:rsidRPr="008324F6" w:rsidRDefault="00F25BE9" w:rsidP="00147A40">
      <w:pPr>
        <w:spacing w:after="0"/>
        <w:ind w:firstLine="720"/>
        <w:jc w:val="both"/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proofErr w:type="gramStart"/>
      <w:r w:rsidR="0051324C"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d</w:t>
      </w:r>
      <w:proofErr w:type="spellEnd"/>
      <w:proofErr w:type="gramEnd"/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)</w:t>
      </w:r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h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) sunt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3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depun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dosar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2900609E" w14:textId="77777777" w:rsidR="00F25BE9" w:rsidRPr="008324F6" w:rsidRDefault="00F25BE9" w:rsidP="00147A40">
      <w:pPr>
        <w:spacing w:after="0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 b)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c), i)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j),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prezintă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menţiunea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„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conform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proofErr w:type="gram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“ de</w:t>
      </w:r>
      <w:proofErr w:type="gram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secretarul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comisiei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0E874DB1" w14:textId="4EC8ABAD" w:rsidR="00725CB9" w:rsidRPr="008324F6" w:rsidRDefault="00725CB9" w:rsidP="008324F6">
      <w:pPr>
        <w:pStyle w:val="Default"/>
        <w:ind w:firstLine="720"/>
        <w:jc w:val="both"/>
        <w:rPr>
          <w:b/>
          <w:bCs/>
          <w:color w:val="auto"/>
          <w:lang w:val="ro-RO"/>
        </w:rPr>
      </w:pPr>
      <w:proofErr w:type="spellStart"/>
      <w:r w:rsidRPr="008324F6">
        <w:rPr>
          <w:lang w:val="pt-BR"/>
        </w:rPr>
        <w:t>Dosarele</w:t>
      </w:r>
      <w:proofErr w:type="spellEnd"/>
      <w:r w:rsidRPr="008324F6">
        <w:rPr>
          <w:lang w:val="pt-BR"/>
        </w:rPr>
        <w:t xml:space="preserve"> de </w:t>
      </w:r>
      <w:proofErr w:type="spellStart"/>
      <w:r w:rsidRPr="008324F6">
        <w:rPr>
          <w:lang w:val="pt-BR"/>
        </w:rPr>
        <w:t>concurs</w:t>
      </w:r>
      <w:proofErr w:type="spellEnd"/>
      <w:r w:rsidRPr="008324F6">
        <w:rPr>
          <w:lang w:val="pt-BR"/>
        </w:rPr>
        <w:t xml:space="preserve"> se </w:t>
      </w:r>
      <w:proofErr w:type="spellStart"/>
      <w:r w:rsidRPr="008324F6">
        <w:rPr>
          <w:lang w:val="pt-BR"/>
        </w:rPr>
        <w:t>depun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la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sediul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institutului</w:t>
      </w:r>
      <w:proofErr w:type="spellEnd"/>
      <w:r w:rsidRPr="008324F6">
        <w:rPr>
          <w:lang w:val="pt-BR"/>
        </w:rPr>
        <w:t xml:space="preserve">, </w:t>
      </w:r>
      <w:r w:rsidRPr="00725CB9">
        <w:rPr>
          <w:lang w:val="ro-RO" w:eastAsia="ro-RO"/>
        </w:rPr>
        <w:t xml:space="preserve">str. Republicii, nr.34-36, Cluj-Napoca, jud. Cluj, </w:t>
      </w:r>
      <w:r w:rsidR="00147A40">
        <w:rPr>
          <w:lang w:val="ro-RO" w:eastAsia="ro-RO"/>
        </w:rPr>
        <w:t>tel. 0264/450237,</w:t>
      </w:r>
      <w:r w:rsidRPr="008324F6">
        <w:rPr>
          <w:lang w:val="ro-RO"/>
        </w:rPr>
        <w:t xml:space="preserve"> la Serviciul </w:t>
      </w:r>
      <w:r w:rsidR="009737D8">
        <w:rPr>
          <w:lang w:val="ro-RO"/>
        </w:rPr>
        <w:t>RUNOS</w:t>
      </w:r>
      <w:r w:rsidR="00147A40" w:rsidRPr="008324F6">
        <w:rPr>
          <w:lang w:val="ro-RO"/>
        </w:rPr>
        <w:t>.</w:t>
      </w:r>
    </w:p>
    <w:p w14:paraId="77BC2CEE" w14:textId="77777777" w:rsidR="00F25BE9" w:rsidRPr="008324F6" w:rsidRDefault="00F25BE9" w:rsidP="008324F6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0914980E" w14:textId="77777777" w:rsidR="00147A40" w:rsidRPr="008324F6" w:rsidRDefault="00147A40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761A12A5" w14:textId="77777777" w:rsidR="00147A40" w:rsidRPr="008324F6" w:rsidRDefault="00147A40" w:rsidP="00147A40">
      <w:pPr>
        <w:spacing w:after="0"/>
        <w:ind w:left="142"/>
        <w:jc w:val="center"/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</w:pPr>
      <w:r w:rsidRPr="008324F6"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CONDIȚII GENERALE COROBORATE CU </w:t>
      </w:r>
      <w:r w:rsidRPr="008324F6"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  <w:t>CERINŢELE SPECIFICE PREVĂZUTE LA ART. 542 ALIN. (1) ŞI (2) DIN ORDONANŢA DE URGENŢĂ A GUVERNULUI NR. 57/2019</w:t>
      </w:r>
    </w:p>
    <w:p w14:paraId="614A41AB" w14:textId="77777777" w:rsidR="00147A40" w:rsidRPr="008324F6" w:rsidRDefault="00147A40" w:rsidP="00147A40">
      <w:pPr>
        <w:spacing w:after="0"/>
        <w:ind w:left="142"/>
        <w:rPr>
          <w:rFonts w:ascii="Times New Roman" w:hAnsi="Times New Roman"/>
          <w:b/>
          <w:sz w:val="24"/>
          <w:szCs w:val="24"/>
          <w:u w:val="single"/>
          <w:lang w:val="ro-RO"/>
        </w:rPr>
      </w:pPr>
    </w:p>
    <w:p w14:paraId="78C6358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lang w:val="ro-RO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ro-RO"/>
          <w:specVanish w:val="0"/>
        </w:rPr>
        <w:t>a) persoana</w:t>
      </w: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ro-RO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română sau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unui alt stat membru al Uniunii Europene, a unui stat parte la Acordul privind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Spaţiul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Economic European (SEE) sau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Confederaţiei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Elveţiene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r w:rsidRPr="008324F6">
        <w:rPr>
          <w:rStyle w:val="slitbdy"/>
          <w:rFonts w:ascii="Times New Roman" w:hAnsi="Times New Roman"/>
          <w:noProof/>
          <w:color w:val="auto"/>
          <w:sz w:val="24"/>
          <w:szCs w:val="24"/>
          <w:lang w:val="ro-RO"/>
        </w:rPr>
        <w:t>şi domiciliul în România;</w:t>
      </w:r>
    </w:p>
    <w:p w14:paraId="67007846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b)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cunoaşte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limba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română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scris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vorbit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812F591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c)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deplină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exercițiu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muncă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conformitate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prevederile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53/2003 -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Codul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muncii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republicată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A6370E0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d)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baza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43EE19DE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e)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îndeplineşte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studii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vechime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specifice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cerinţelor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scos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06320FC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f)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condamnată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definitiv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securităţii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umanităţii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corupţie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serviciu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fals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înfăptuirii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justiţiei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intenţie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 face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post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incompatibilă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contractuale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excepţia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situaţiei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intervenit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reabilitarea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5F5140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g)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execută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pedeapsă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complementară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dreptului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ocupa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a exercita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meseria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desfăşura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folosit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aceasta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măsura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siguranţă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interzicerii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ocupării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760E1806" w14:textId="77777777" w:rsidR="00147A40" w:rsidRDefault="00147A40" w:rsidP="00303E07">
      <w:pPr>
        <w:shd w:val="clear" w:color="auto" w:fill="FFFFFF"/>
        <w:spacing w:after="80"/>
        <w:ind w:left="168" w:firstLine="28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h)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118/2019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76/2008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domeniile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art. 35 </w:t>
      </w:r>
      <w:proofErr w:type="spellStart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147A40">
        <w:rPr>
          <w:rStyle w:val="slgi1"/>
          <w:rFonts w:ascii="Times New Roman" w:hAnsi="Times New Roman"/>
          <w:color w:val="auto"/>
          <w:sz w:val="24"/>
          <w:szCs w:val="24"/>
        </w:rPr>
        <w:t>(1) lit. h)</w:t>
      </w:r>
      <w:r w:rsidRPr="00147A40"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14:paraId="15BC82F6" w14:textId="77777777" w:rsidR="00147A40" w:rsidRDefault="00147A40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E33FBDE" w14:textId="77777777" w:rsidR="008324F6" w:rsidRDefault="008324F6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BF8D6AE" w14:textId="77777777" w:rsidR="00147A40" w:rsidRDefault="00147A40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  <w:r w:rsidRPr="00147A40"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  <w:lastRenderedPageBreak/>
        <w:t>CONDIȚII SPECIFICE</w:t>
      </w:r>
    </w:p>
    <w:p w14:paraId="1450BDB6" w14:textId="77777777" w:rsidR="00E57386" w:rsidRDefault="00E57386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</w:p>
    <w:p w14:paraId="788AA330" w14:textId="77777777" w:rsidR="00E57386" w:rsidRPr="008324F6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Absolvent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Facultății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Farmacie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–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ani</w:t>
      </w:r>
      <w:proofErr w:type="spellEnd"/>
    </w:p>
    <w:p w14:paraId="79A371DA" w14:textId="64A3A249" w:rsidR="00E57386" w:rsidRPr="00E57386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Medic specialist </w:t>
      </w:r>
      <w:proofErr w:type="spellStart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>specialitatea</w:t>
      </w:r>
      <w:proofErr w:type="spellEnd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B45167">
        <w:rPr>
          <w:rStyle w:val="slitbdy"/>
          <w:rFonts w:ascii="Times New Roman" w:hAnsi="Times New Roman"/>
          <w:color w:val="auto"/>
          <w:sz w:val="24"/>
          <w:szCs w:val="24"/>
        </w:rPr>
        <w:t>oncologie</w:t>
      </w:r>
      <w:proofErr w:type="spellEnd"/>
      <w:r w:rsidR="00B45167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B45167">
        <w:rPr>
          <w:rStyle w:val="slitbdy"/>
          <w:rFonts w:ascii="Times New Roman" w:hAnsi="Times New Roman"/>
          <w:color w:val="auto"/>
          <w:sz w:val="24"/>
          <w:szCs w:val="24"/>
        </w:rPr>
        <w:t>medicală</w:t>
      </w:r>
      <w:proofErr w:type="spellEnd"/>
    </w:p>
    <w:p w14:paraId="0E53BD7F" w14:textId="77777777" w:rsidR="00147A40" w:rsidRDefault="00147A40" w:rsidP="00147A40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929B91C" w14:textId="77777777" w:rsidR="00A92BD9" w:rsidRDefault="00A92BD9" w:rsidP="00A92BD9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0AF3A1E" w14:textId="77777777" w:rsidR="00A92BD9" w:rsidRDefault="00A92BD9" w:rsidP="00A92BD9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1C00BC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TEMATICA </w:t>
      </w:r>
    </w:p>
    <w:p w14:paraId="1D556DA9" w14:textId="77777777" w:rsidR="00A92BD9" w:rsidRPr="001C00BC" w:rsidRDefault="00A92BD9" w:rsidP="00A92BD9">
      <w:pPr>
        <w:spacing w:after="0"/>
        <w:ind w:left="2200" w:right="2195"/>
        <w:jc w:val="center"/>
        <w:rPr>
          <w:rFonts w:ascii="Times New Roman" w:hAnsi="Times New Roman"/>
          <w:sz w:val="24"/>
          <w:szCs w:val="24"/>
          <w:u w:val="single"/>
          <w:lang w:val="pt-BR"/>
        </w:rPr>
      </w:pPr>
    </w:p>
    <w:p w14:paraId="715CC149" w14:textId="77777777" w:rsidR="00A92BD9" w:rsidRPr="001F0A35" w:rsidRDefault="00A92BD9" w:rsidP="00A92BD9">
      <w:pPr>
        <w:numPr>
          <w:ilvl w:val="0"/>
          <w:numId w:val="9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b/>
          <w:sz w:val="24"/>
          <w:szCs w:val="24"/>
        </w:rPr>
        <w:t>PROBA SCRIS</w:t>
      </w:r>
      <w:r>
        <w:rPr>
          <w:rFonts w:ascii="Times New Roman" w:hAnsi="Times New Roman"/>
          <w:b/>
          <w:sz w:val="24"/>
          <w:szCs w:val="24"/>
        </w:rPr>
        <w:t>Ă</w:t>
      </w:r>
      <w:r w:rsidRPr="001F0A35">
        <w:rPr>
          <w:rFonts w:ascii="Times New Roman" w:hAnsi="Times New Roman"/>
          <w:b/>
          <w:sz w:val="24"/>
          <w:szCs w:val="24"/>
        </w:rPr>
        <w:t xml:space="preserve"> </w:t>
      </w:r>
    </w:p>
    <w:p w14:paraId="0E700602" w14:textId="77777777" w:rsidR="00A92BD9" w:rsidRPr="001F0A35" w:rsidRDefault="00A92BD9" w:rsidP="00A92BD9">
      <w:pPr>
        <w:numPr>
          <w:ilvl w:val="0"/>
          <w:numId w:val="9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proofErr w:type="gramStart"/>
      <w:r w:rsidRPr="001F0A35">
        <w:rPr>
          <w:rFonts w:ascii="Times New Roman" w:hAnsi="Times New Roman"/>
          <w:b/>
          <w:sz w:val="24"/>
          <w:szCs w:val="24"/>
        </w:rPr>
        <w:t>PROBA  CLINIC</w:t>
      </w:r>
      <w:r>
        <w:rPr>
          <w:rFonts w:ascii="Times New Roman" w:hAnsi="Times New Roman"/>
          <w:b/>
          <w:sz w:val="24"/>
          <w:szCs w:val="24"/>
        </w:rPr>
        <w:t>Ă</w:t>
      </w:r>
      <w:proofErr w:type="gramEnd"/>
      <w:r w:rsidRPr="001F0A35">
        <w:rPr>
          <w:rFonts w:ascii="Times New Roman" w:hAnsi="Times New Roman"/>
          <w:b/>
          <w:sz w:val="24"/>
          <w:szCs w:val="24"/>
        </w:rPr>
        <w:t xml:space="preserve"> </w:t>
      </w:r>
    </w:p>
    <w:p w14:paraId="7AA33132" w14:textId="77777777" w:rsidR="00A92BD9" w:rsidRPr="001F0A35" w:rsidRDefault="00A92BD9" w:rsidP="00A92BD9">
      <w:pPr>
        <w:numPr>
          <w:ilvl w:val="0"/>
          <w:numId w:val="9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b/>
          <w:sz w:val="24"/>
          <w:szCs w:val="24"/>
        </w:rPr>
        <w:t>PROBA PRACTIC</w:t>
      </w:r>
      <w:r>
        <w:rPr>
          <w:rFonts w:ascii="Times New Roman" w:hAnsi="Times New Roman"/>
          <w:b/>
          <w:sz w:val="24"/>
          <w:szCs w:val="24"/>
        </w:rPr>
        <w:t>Ă</w:t>
      </w:r>
      <w:r w:rsidRPr="001F0A35">
        <w:rPr>
          <w:rFonts w:ascii="Times New Roman" w:hAnsi="Times New Roman"/>
          <w:b/>
          <w:sz w:val="24"/>
          <w:szCs w:val="24"/>
        </w:rPr>
        <w:t xml:space="preserve">  </w:t>
      </w:r>
    </w:p>
    <w:p w14:paraId="61A34D63" w14:textId="77777777" w:rsidR="00A92BD9" w:rsidRPr="001F0A35" w:rsidRDefault="00A92BD9" w:rsidP="00A92BD9">
      <w:pPr>
        <w:spacing w:after="0" w:line="259" w:lineRule="auto"/>
        <w:ind w:left="216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0DCC37A" w14:textId="77777777" w:rsidR="00A92BD9" w:rsidRPr="001F0A35" w:rsidRDefault="00A92BD9" w:rsidP="00A92BD9">
      <w:pPr>
        <w:spacing w:after="12" w:line="259" w:lineRule="auto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 </w:t>
      </w:r>
      <w:r w:rsidRPr="001F0A35">
        <w:rPr>
          <w:rFonts w:ascii="Times New Roman" w:eastAsia="Calibri" w:hAnsi="Times New Roman"/>
          <w:sz w:val="24"/>
          <w:szCs w:val="24"/>
        </w:rPr>
        <w:tab/>
      </w:r>
      <w:r w:rsidRPr="001F0A35">
        <w:rPr>
          <w:rFonts w:ascii="Times New Roman" w:hAnsi="Times New Roman"/>
          <w:b/>
          <w:sz w:val="24"/>
          <w:szCs w:val="24"/>
        </w:rPr>
        <w:t>I.</w:t>
      </w:r>
      <w:r w:rsidRPr="001F0A3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1F0A35">
        <w:rPr>
          <w:rFonts w:ascii="Times New Roman" w:eastAsia="Arial" w:hAnsi="Times New Roman"/>
          <w:b/>
          <w:sz w:val="24"/>
          <w:szCs w:val="24"/>
        </w:rPr>
        <w:tab/>
      </w:r>
      <w:r w:rsidRPr="001F0A35">
        <w:rPr>
          <w:rFonts w:ascii="Times New Roman" w:hAnsi="Times New Roman"/>
          <w:b/>
          <w:sz w:val="24"/>
          <w:szCs w:val="24"/>
        </w:rPr>
        <w:t xml:space="preserve">PROBA SCRISA </w:t>
      </w:r>
    </w:p>
    <w:p w14:paraId="40440A78" w14:textId="77777777" w:rsidR="00A92BD9" w:rsidRPr="001F0A35" w:rsidRDefault="00A92BD9" w:rsidP="00A92BD9">
      <w:pPr>
        <w:spacing w:after="0" w:line="259" w:lineRule="auto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D526DB2" w14:textId="77777777" w:rsidR="00A92BD9" w:rsidRPr="001F0A35" w:rsidRDefault="00A92BD9" w:rsidP="00A92BD9">
      <w:pPr>
        <w:spacing w:after="0"/>
        <w:ind w:firstLine="72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Jumatate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subiecte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medicala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iar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jumatate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clinica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partea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speciala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E46FFCF" w14:textId="77777777" w:rsidR="00A92BD9" w:rsidRPr="001F0A35" w:rsidRDefault="00A92BD9" w:rsidP="00A92BD9">
      <w:pPr>
        <w:pStyle w:val="Listparagraf"/>
        <w:numPr>
          <w:ilvl w:val="0"/>
          <w:numId w:val="10"/>
        </w:numPr>
        <w:tabs>
          <w:tab w:val="left" w:pos="993"/>
        </w:tabs>
        <w:spacing w:after="0" w:line="240" w:lineRule="auto"/>
        <w:ind w:left="709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medicala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generala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definitie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74D0803D" w14:textId="77777777" w:rsidR="00A92BD9" w:rsidRPr="001F0A35" w:rsidRDefault="00A92BD9" w:rsidP="00A92BD9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Definitia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importanta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problema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sanatate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publica. </w:t>
      </w:r>
    </w:p>
    <w:p w14:paraId="7DD48E68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Epidemiologia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5E681B7F" w14:textId="77777777" w:rsidR="00A92BD9" w:rsidRDefault="00A92BD9" w:rsidP="00A92BD9">
      <w:pPr>
        <w:numPr>
          <w:ilvl w:val="1"/>
          <w:numId w:val="10"/>
        </w:numPr>
        <w:spacing w:after="5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descriptiva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; </w:t>
      </w:r>
    </w:p>
    <w:p w14:paraId="5AF3D0BE" w14:textId="77777777" w:rsidR="00A92BD9" w:rsidRDefault="00A92BD9" w:rsidP="00A92BD9">
      <w:pPr>
        <w:numPr>
          <w:ilvl w:val="1"/>
          <w:numId w:val="10"/>
        </w:numPr>
        <w:spacing w:after="5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analitica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; </w:t>
      </w:r>
    </w:p>
    <w:p w14:paraId="569C01A8" w14:textId="77777777" w:rsidR="00A92BD9" w:rsidRPr="001F0A35" w:rsidRDefault="00A92BD9" w:rsidP="00A92BD9">
      <w:pPr>
        <w:numPr>
          <w:ilvl w:val="1"/>
          <w:numId w:val="10"/>
        </w:numPr>
        <w:spacing w:after="5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experimentala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9F874CE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Etiologia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0BA5D676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risc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ambientali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fizici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virali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74211540" w14:textId="77777777" w:rsidR="00A92BD9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risc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comportamentali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fumat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alcool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alimentatie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343934C8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risc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constitutionali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hormonali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genetici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imunologici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1AAB24D" w14:textId="77777777" w:rsidR="00A92BD9" w:rsidRDefault="00A92BD9" w:rsidP="00A92BD9">
      <w:pPr>
        <w:numPr>
          <w:ilvl w:val="0"/>
          <w:numId w:val="10"/>
        </w:numPr>
        <w:spacing w:after="5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Teorii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explica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carcinogeneza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5C86FF0D" w14:textId="77777777" w:rsidR="00A92BD9" w:rsidRDefault="00A92BD9" w:rsidP="00A92BD9">
      <w:pPr>
        <w:tabs>
          <w:tab w:val="left" w:pos="1276"/>
        </w:tabs>
        <w:spacing w:after="5" w:line="240" w:lineRule="auto"/>
        <w:ind w:left="705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             </w:t>
      </w: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Teorii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clasice</w:t>
      </w:r>
      <w:proofErr w:type="spellEnd"/>
    </w:p>
    <w:p w14:paraId="41F36FB6" w14:textId="77777777" w:rsidR="00A92BD9" w:rsidRDefault="00A92BD9" w:rsidP="00A92BD9">
      <w:pPr>
        <w:spacing w:after="5" w:line="240" w:lineRule="auto"/>
        <w:ind w:left="1065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       </w:t>
      </w: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Teorii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actuale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31178BA" w14:textId="77777777" w:rsidR="00A92BD9" w:rsidRPr="001F0A35" w:rsidRDefault="00A92BD9" w:rsidP="00A92BD9">
      <w:pPr>
        <w:spacing w:after="5" w:line="240" w:lineRule="auto"/>
        <w:ind w:left="1065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405148B8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Carcinogeneza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095F89D2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Initierea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</w:rPr>
        <w:t>promotia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1370200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Celula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neoplazica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26548322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Progresia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</w:rPr>
        <w:t>invazia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locala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metastazarea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3376D9F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Bazele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genetice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invaziei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metastazarii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0751E10" w14:textId="77777777" w:rsidR="00A92BD9" w:rsidRPr="001F0A35" w:rsidRDefault="00A92BD9" w:rsidP="00A92BD9">
      <w:pPr>
        <w:numPr>
          <w:ilvl w:val="1"/>
          <w:numId w:val="10"/>
        </w:numPr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mecanismelor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imune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r w:rsidRPr="001F0A35">
        <w:rPr>
          <w:rFonts w:ascii="Times New Roman" w:hAnsi="Times New Roman"/>
          <w:sz w:val="24"/>
          <w:szCs w:val="24"/>
        </w:rPr>
        <w:tab/>
        <w:t xml:space="preserve">in </w:t>
      </w:r>
      <w:proofErr w:type="spellStart"/>
      <w:r w:rsidRPr="001F0A35">
        <w:rPr>
          <w:rFonts w:ascii="Times New Roman" w:hAnsi="Times New Roman"/>
          <w:sz w:val="24"/>
          <w:szCs w:val="24"/>
        </w:rPr>
        <w:t>apararea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r w:rsidRPr="001F0A35">
        <w:rPr>
          <w:rFonts w:ascii="Times New Roman" w:hAnsi="Times New Roman"/>
          <w:sz w:val="24"/>
          <w:szCs w:val="24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</w:rPr>
        <w:t>antitumorala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</w:rPr>
        <w:t>Modificatorii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raspunsului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biologic. </w:t>
      </w:r>
    </w:p>
    <w:p w14:paraId="380F3995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Nomenclatura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3B20E6F1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evolutiva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78486EE9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histogenetica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DD3C5CD" w14:textId="77777777" w:rsidR="00A92BD9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citologica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0580558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imunohistochimie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BD1B978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lastRenderedPageBreak/>
        <w:t>Clasificarea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stadiala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neoplaziilor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maligne: </w:t>
      </w:r>
    </w:p>
    <w:p w14:paraId="57C4E26C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Principii generale de </w:t>
      </w:r>
      <w:proofErr w:type="spellStart"/>
      <w:r w:rsidRPr="001F0A35">
        <w:rPr>
          <w:rFonts w:ascii="Times New Roman" w:hAnsi="Times New Roman"/>
          <w:sz w:val="24"/>
          <w:szCs w:val="24"/>
        </w:rPr>
        <w:t>stadializare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72F1B0F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Reguli de </w:t>
      </w:r>
      <w:proofErr w:type="spellStart"/>
      <w:r w:rsidRPr="001F0A35">
        <w:rPr>
          <w:rFonts w:ascii="Times New Roman" w:hAnsi="Times New Roman"/>
          <w:sz w:val="24"/>
          <w:szCs w:val="24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252DCF6A" w14:textId="77777777" w:rsidR="00A92BD9" w:rsidRPr="001F0A35" w:rsidRDefault="00A92BD9" w:rsidP="00A92BD9">
      <w:pPr>
        <w:numPr>
          <w:ilvl w:val="1"/>
          <w:numId w:val="10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Aprecierea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categoriei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T, N, M </w:t>
      </w:r>
    </w:p>
    <w:p w14:paraId="697ADB7D" w14:textId="77777777" w:rsidR="00A92BD9" w:rsidRDefault="00A92BD9" w:rsidP="00A92BD9">
      <w:pPr>
        <w:numPr>
          <w:ilvl w:val="1"/>
          <w:numId w:val="10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stadiala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TNM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9433D47" w14:textId="77777777" w:rsidR="00A92BD9" w:rsidRDefault="00A92BD9" w:rsidP="00A92BD9">
      <w:pPr>
        <w:numPr>
          <w:ilvl w:val="1"/>
          <w:numId w:val="10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pTNM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39291BB" w14:textId="77777777" w:rsidR="00A92BD9" w:rsidRPr="001F0A35" w:rsidRDefault="00A92BD9" w:rsidP="00A92BD9">
      <w:pPr>
        <w:numPr>
          <w:ilvl w:val="1"/>
          <w:numId w:val="10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Situatii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particulare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78ED6A9A" w14:textId="77777777" w:rsidR="00A92BD9" w:rsidRPr="001F0A35" w:rsidRDefault="00A92BD9" w:rsidP="00A92BD9">
      <w:pPr>
        <w:numPr>
          <w:ilvl w:val="0"/>
          <w:numId w:val="10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Markeri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471F9493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Elementele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definitorii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caracteristicile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ideale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</w:rPr>
        <w:t>unui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marker tumoral </w:t>
      </w:r>
    </w:p>
    <w:p w14:paraId="2193A458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8148EBF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diagnostic </w:t>
      </w:r>
    </w:p>
    <w:p w14:paraId="07B519DF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aprecierea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stadiului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evolutiv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49AE2361" w14:textId="77777777" w:rsidR="00A92BD9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aprecierea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prognosticului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8900FE3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monitorizarea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9BE5488" w14:textId="77777777" w:rsidR="00A92BD9" w:rsidRDefault="00A92BD9" w:rsidP="00A92BD9">
      <w:pPr>
        <w:numPr>
          <w:ilvl w:val="0"/>
          <w:numId w:val="12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prognostic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65BD8972" w14:textId="77777777" w:rsidR="00A92BD9" w:rsidRDefault="00A92BD9" w:rsidP="00A92BD9">
      <w:pPr>
        <w:spacing w:after="0" w:line="261" w:lineRule="auto"/>
        <w:ind w:left="1134"/>
        <w:rPr>
          <w:rFonts w:ascii="Times New Roman" w:eastAsia="Arial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     </w:t>
      </w: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legati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</w:p>
    <w:p w14:paraId="334EC26A" w14:textId="77777777" w:rsidR="00A92BD9" w:rsidRPr="001F0A35" w:rsidRDefault="00A92BD9" w:rsidP="00A92BD9">
      <w:pPr>
        <w:spacing w:after="0" w:line="261" w:lineRule="auto"/>
        <w:ind w:left="1134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eastAsia="Arial" w:hAnsi="Times New Roman"/>
          <w:sz w:val="24"/>
          <w:szCs w:val="24"/>
          <w:lang w:val="pt-BR"/>
        </w:rPr>
        <w:t xml:space="preserve">     -  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legati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gazda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F853AD7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652F3E3E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clinic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semne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directe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indirecte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6073BF57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Diagnosticul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biologic </w:t>
      </w:r>
    </w:p>
    <w:p w14:paraId="53805F3F" w14:textId="77777777" w:rsidR="00A92BD9" w:rsidRPr="001C00BC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imagistic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neinvazive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invazive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7ED2CA47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Particularitatile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</w:rPr>
        <w:t>Dificultati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erori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. </w:t>
      </w:r>
    </w:p>
    <w:p w14:paraId="77A6F030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Sindroame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paraneoplazice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A595EF1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chirugiei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319C26F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chirurgiei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profilaxia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4E904672" w14:textId="77777777" w:rsidR="00A92BD9" w:rsidRDefault="00A92BD9" w:rsidP="00A92BD9">
      <w:pPr>
        <w:numPr>
          <w:ilvl w:val="1"/>
          <w:numId w:val="12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chirurgiei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FEB6666" w14:textId="77777777" w:rsidR="00A92BD9" w:rsidRDefault="00A92BD9" w:rsidP="00A92BD9">
      <w:pPr>
        <w:numPr>
          <w:ilvl w:val="1"/>
          <w:numId w:val="12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chirugiei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4C40882" w14:textId="77777777" w:rsidR="00A92BD9" w:rsidRPr="001F0A35" w:rsidRDefault="00A92BD9" w:rsidP="00A92BD9">
      <w:pPr>
        <w:numPr>
          <w:ilvl w:val="1"/>
          <w:numId w:val="12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chirurgical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7F873891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radioterapiei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01920E9C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Definitia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scopurile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radioterapiei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B473AEE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Tipuri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surse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radiatii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utilizate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6ACA882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Marimi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unitati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masura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radioterapie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8C965AF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Bazele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fizice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biologice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radioterapiei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14EB7FA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Tipuri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</w:rPr>
        <w:t>iradiere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63F4BDA5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Incidentele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complicatiile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radioterapiei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F1C5C40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Bazele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teoretice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3E0BE003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Date generale </w:t>
      </w:r>
    </w:p>
    <w:p w14:paraId="689DA7F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Cinetica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celulara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34240AC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Mecanismul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</w:rPr>
        <w:t>actiune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FB7BCF6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Rezistenta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66D8DEDE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Cai de </w:t>
      </w:r>
      <w:proofErr w:type="spellStart"/>
      <w:r w:rsidRPr="001F0A35">
        <w:rPr>
          <w:rFonts w:ascii="Times New Roman" w:hAnsi="Times New Roman"/>
          <w:sz w:val="24"/>
          <w:szCs w:val="24"/>
        </w:rPr>
        <w:t>administrare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28EACFA7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Indicatiile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contraindicatiile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chimioterapiei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32D0DD0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Incidentele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complicatiile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chimioterapiei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277BDB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Tratamentul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efectelor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secundare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46B66841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ECA5DB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lastRenderedPageBreak/>
        <w:t>Evaluarea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raspunsului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1F0A35">
        <w:rPr>
          <w:rFonts w:ascii="Times New Roman" w:hAnsi="Times New Roman"/>
          <w:sz w:val="24"/>
          <w:szCs w:val="24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47AB0C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generale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privind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cercetarea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caracterizarea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noi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medicamente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antineoplazice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1DD17C4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hormonal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59E580A2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efecte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</w:rPr>
        <w:t>hormonilor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 </w:t>
      </w:r>
    </w:p>
    <w:p w14:paraId="5484BD2A" w14:textId="77777777" w:rsidR="00A92BD9" w:rsidRPr="00AB4CA2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obiective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hormonal </w:t>
      </w:r>
    </w:p>
    <w:p w14:paraId="0359C6D5" w14:textId="77777777" w:rsidR="00A92BD9" w:rsidRPr="001F0A35" w:rsidRDefault="00A92BD9" w:rsidP="00A92BD9">
      <w:pPr>
        <w:numPr>
          <w:ilvl w:val="1"/>
          <w:numId w:val="12"/>
        </w:numPr>
        <w:spacing w:after="21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hormonilor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Principalii</w:t>
      </w:r>
      <w:proofErr w:type="spellEnd"/>
      <w:r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agenti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utilizati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  <w:t xml:space="preserve">in hormonoterapia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62D934D" w14:textId="77777777" w:rsidR="00A92BD9" w:rsidRPr="001F0A35" w:rsidRDefault="00A92BD9" w:rsidP="00A92BD9">
      <w:pPr>
        <w:numPr>
          <w:ilvl w:val="0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Imunologia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imunoterapie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3D78B41C" w14:textId="77777777" w:rsidR="00A92BD9" w:rsidRPr="001F0A35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Raspunsul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imun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fata de </w:t>
      </w:r>
      <w:proofErr w:type="spellStart"/>
      <w:r w:rsidRPr="001F0A35">
        <w:rPr>
          <w:rFonts w:ascii="Times New Roman" w:hAnsi="Times New Roman"/>
          <w:sz w:val="24"/>
          <w:szCs w:val="24"/>
        </w:rPr>
        <w:t>tumori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AA2666B" w14:textId="77777777" w:rsidR="00A92BD9" w:rsidRPr="001F0A35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Mecanismele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scapare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reactiile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imune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anti-tumorale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3400551" w14:textId="77777777" w:rsidR="00A92BD9" w:rsidRPr="001F0A35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Principii de </w:t>
      </w:r>
      <w:proofErr w:type="spellStart"/>
      <w:r w:rsidRPr="001F0A35">
        <w:rPr>
          <w:rFonts w:ascii="Times New Roman" w:hAnsi="Times New Roman"/>
          <w:sz w:val="24"/>
          <w:szCs w:val="24"/>
        </w:rPr>
        <w:t>imunoterapie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 </w:t>
      </w:r>
    </w:p>
    <w:p w14:paraId="6A18C439" w14:textId="77777777" w:rsidR="00A92BD9" w:rsidRPr="003F5DF8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Citokinele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interleukine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interferoni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crestere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532CA9B4" w14:textId="77777777" w:rsidR="00A92BD9" w:rsidRPr="001F0A35" w:rsidRDefault="00A92BD9" w:rsidP="00A92BD9">
      <w:pPr>
        <w:numPr>
          <w:ilvl w:val="0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Terapia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genetica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cancer. </w:t>
      </w:r>
    </w:p>
    <w:p w14:paraId="737746EA" w14:textId="77777777" w:rsidR="00A92BD9" w:rsidRPr="001F0A35" w:rsidRDefault="00A92BD9" w:rsidP="00A92BD9">
      <w:pPr>
        <w:numPr>
          <w:ilvl w:val="0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Aspecte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particulare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41E867C2" w14:textId="77777777" w:rsidR="00A92BD9" w:rsidRPr="00AB4CA2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Hipertermia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cancer. </w:t>
      </w:r>
    </w:p>
    <w:p w14:paraId="0BE154EC" w14:textId="77777777" w:rsidR="00A92BD9" w:rsidRPr="001F0A35" w:rsidRDefault="00A92BD9" w:rsidP="00A92BD9">
      <w:pPr>
        <w:spacing w:after="21" w:line="249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1F0A35">
        <w:rPr>
          <w:rFonts w:ascii="Times New Roman" w:hAnsi="Times New Roman"/>
          <w:sz w:val="24"/>
          <w:szCs w:val="24"/>
        </w:rPr>
        <w:t>20.</w:t>
      </w: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Transplantul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medular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E83943C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Decizia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78DAABF8" w14:textId="77777777" w:rsidR="00A92BD9" w:rsidRDefault="00A92BD9" w:rsidP="00A92BD9">
      <w:pPr>
        <w:spacing w:after="0"/>
        <w:ind w:left="1450" w:right="547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Obiectivele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alegerea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modalitatilor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780431B1" w14:textId="77777777" w:rsidR="00A92BD9" w:rsidRPr="001F0A35" w:rsidRDefault="00A92BD9" w:rsidP="00A92BD9">
      <w:pPr>
        <w:spacing w:after="0"/>
        <w:ind w:left="1450" w:right="547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recidive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metastaze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3F34305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asocierii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65EEA10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Urmarirea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bolnavului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72463A15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Principii generale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pediatrica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B2F2268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Infectiile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cancer. </w:t>
      </w:r>
    </w:p>
    <w:p w14:paraId="2A479D1D" w14:textId="77777777" w:rsidR="00A92BD9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Complicatile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8633742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Urgentele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14B8AA9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Durerea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cancer: </w:t>
      </w:r>
    </w:p>
    <w:p w14:paraId="3A134B43" w14:textId="77777777" w:rsidR="00A92BD9" w:rsidRPr="001F0A35" w:rsidRDefault="00A92BD9" w:rsidP="00A92BD9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Anatomia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fiziologia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durerii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13B2953" w14:textId="77777777" w:rsidR="00A92BD9" w:rsidRPr="001F0A35" w:rsidRDefault="00A92BD9" w:rsidP="00A92BD9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Sindroame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dureroase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 -</w:t>
      </w: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</w:rPr>
        <w:t>Tratamentul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durerii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cancer. </w:t>
      </w:r>
    </w:p>
    <w:p w14:paraId="25AD22C8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Tratamentele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paleative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 </w:t>
      </w:r>
    </w:p>
    <w:p w14:paraId="7E1C0D06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Calitatea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vietii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52C8C21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Aspecte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</w:rPr>
        <w:t>psiho-oncologie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690885A8" w14:textId="0ACCB372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Alimentatia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="00FE3C2E">
        <w:rPr>
          <w:rFonts w:ascii="Times New Roman" w:hAnsi="Times New Roman"/>
          <w:sz w:val="24"/>
          <w:szCs w:val="24"/>
        </w:rPr>
        <w:t>.</w:t>
      </w:r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6FC7CAA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metologia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trialurilor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clinice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</w:rPr>
        <w:t>Etica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cercetarii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clinice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F473830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screenind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Prevenirea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depistarea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precoce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educatia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sanitara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populatiei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A434648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Leziunile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precursoare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malignitatii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Definitie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1EBFE83" w14:textId="77777777" w:rsidR="00A92BD9" w:rsidRPr="001F0A35" w:rsidRDefault="00A92BD9" w:rsidP="00A92BD9">
      <w:pPr>
        <w:numPr>
          <w:ilvl w:val="0"/>
          <w:numId w:val="14"/>
        </w:numPr>
        <w:spacing w:after="5" w:line="261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pielii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58FD6EE" w14:textId="5C73E3B8" w:rsidR="00A92BD9" w:rsidRPr="001F0A35" w:rsidRDefault="00A92BD9" w:rsidP="00FE3C2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Melanomul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malign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A356584" w14:textId="6027B1D9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bookmarkStart w:id="0" w:name="_Hlk191887557"/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lastRenderedPageBreak/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sistemului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nervos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4D8458DC" w14:textId="0E11FEDD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bronhopulmonar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>,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>,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951DCF1" w14:textId="7EB80D7F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orofaringelui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495EE69" w14:textId="5933C151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rinofaringelui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6E7D1FE" w14:textId="3E8A49D2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hipofaringelui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66FB852" w14:textId="3C80EBB1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laringelui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>).</w:t>
      </w:r>
      <w:bookmarkEnd w:id="0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6FEDA5D" w14:textId="77777777" w:rsidR="00A92BD9" w:rsidRPr="00AB4CA2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cancere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sferei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capului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gatului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7A0BDA94" w14:textId="77777777" w:rsidR="00A92BD9" w:rsidRPr="001F0A35" w:rsidRDefault="00A92BD9" w:rsidP="00A92BD9">
      <w:pPr>
        <w:numPr>
          <w:ilvl w:val="0"/>
          <w:numId w:val="14"/>
        </w:numPr>
        <w:spacing w:after="5" w:line="261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esofagului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33CD53D5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stomacului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715D3CA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colonului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4B6ADC2D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rectului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D8D847C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ficatului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9207698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pancreasului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D726E21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biliare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9F79158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lastRenderedPageBreak/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glandei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mamare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98FE75D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colului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uterin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0ABA125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corpului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uterin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351D16C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ovarului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4DBF2EE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vulvei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5034E01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vaginului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AD46961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trofoblastica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gestationala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41DBB975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testicular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56683DD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prostatei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8DD7E43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penian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441CD66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rinichiului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3B717B9A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vezicii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urinare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B9F899B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tiroidian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26EBDCE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carcinoida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neuroendocrine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D7427AE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lastRenderedPageBreak/>
        <w:t>Alte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neoplazii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sistemului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endocrin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C231F9F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Sarcoamele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parti moi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A80E66A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osoase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E142735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la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Nefroblastomul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Neuroblastomul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Retinoblastomul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celule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germinale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3630E6A9" w14:textId="54C15B4D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ochiului</w:t>
      </w:r>
      <w:proofErr w:type="spellEnd"/>
      <w:r w:rsidR="004E482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>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D0DA309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Mieloproliferarile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): </w:t>
      </w:r>
    </w:p>
    <w:p w14:paraId="5F34483D" w14:textId="77777777" w:rsidR="00A92BD9" w:rsidRPr="001F0A35" w:rsidRDefault="00A92BD9" w:rsidP="00A92BD9">
      <w:pPr>
        <w:numPr>
          <w:ilvl w:val="1"/>
          <w:numId w:val="14"/>
        </w:numPr>
        <w:spacing w:after="0" w:line="249" w:lineRule="auto"/>
        <w:ind w:right="42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Sindromul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mieloproliferativ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acut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73C4404C" w14:textId="77777777" w:rsidR="00A92BD9" w:rsidRDefault="00A92BD9" w:rsidP="00A92BD9">
      <w:pPr>
        <w:spacing w:after="0"/>
        <w:ind w:left="1440" w:right="4132" w:firstLine="1090"/>
        <w:rPr>
          <w:rFonts w:ascii="Times New Roman" w:eastAsia="Arial" w:hAnsi="Times New Roman"/>
          <w:sz w:val="24"/>
          <w:szCs w:val="24"/>
        </w:rPr>
      </w:pP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Leucemii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mieloide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acute </w:t>
      </w:r>
    </w:p>
    <w:p w14:paraId="4AE39247" w14:textId="061FB275" w:rsidR="00A92BD9" w:rsidRPr="00AB4CA2" w:rsidRDefault="00A92BD9" w:rsidP="00A92BD9">
      <w:pPr>
        <w:spacing w:after="0"/>
        <w:ind w:left="1440" w:right="4132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>-</w:t>
      </w:r>
      <w:r>
        <w:rPr>
          <w:rFonts w:ascii="Times New Roman" w:eastAsia="Arial" w:hAnsi="Times New Roman"/>
          <w:sz w:val="24"/>
          <w:szCs w:val="24"/>
          <w:lang w:val="pt-BR"/>
        </w:rPr>
        <w:t xml:space="preserve">    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mieloproliferativ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cronic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176F9293" w14:textId="77777777" w:rsidR="00A92BD9" w:rsidRPr="00AB4CA2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AB4CA2">
        <w:rPr>
          <w:rFonts w:ascii="Times New Roman" w:hAnsi="Times New Roman"/>
          <w:sz w:val="24"/>
          <w:szCs w:val="24"/>
          <w:lang w:val="pt-BR"/>
        </w:rPr>
        <w:t xml:space="preserve">Leucemia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granulocitara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E56D0A5" w14:textId="77777777" w:rsidR="00A92BD9" w:rsidRPr="00AB4CA2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AB4CA2">
        <w:rPr>
          <w:rFonts w:ascii="Times New Roman" w:hAnsi="Times New Roman"/>
          <w:sz w:val="24"/>
          <w:szCs w:val="24"/>
          <w:lang w:val="pt-BR"/>
        </w:rPr>
        <w:t xml:space="preserve">Policitemia Vera </w:t>
      </w:r>
    </w:p>
    <w:p w14:paraId="538F091B" w14:textId="77777777" w:rsidR="00A92BD9" w:rsidRPr="00AB4CA2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Trombocitemia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esentiala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15D2F5F" w14:textId="77777777" w:rsidR="00A92BD9" w:rsidRPr="00AB4CA2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Metaplazia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mieloida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mieloscleroza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EEF0BD4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Limfoproliferarile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): </w:t>
      </w:r>
    </w:p>
    <w:p w14:paraId="13A5A653" w14:textId="77777777" w:rsidR="00A92BD9" w:rsidRDefault="00A92BD9" w:rsidP="00A92BD9">
      <w:pPr>
        <w:numPr>
          <w:ilvl w:val="1"/>
          <w:numId w:val="14"/>
        </w:numPr>
        <w:spacing w:after="5" w:line="261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limfoproliferativ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acut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leucemii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limfoblastice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4EA7D9E" w14:textId="77777777" w:rsidR="00A92BD9" w:rsidRPr="001F0A35" w:rsidRDefault="00A92BD9" w:rsidP="00A92BD9">
      <w:pPr>
        <w:numPr>
          <w:ilvl w:val="1"/>
          <w:numId w:val="14"/>
        </w:numPr>
        <w:spacing w:after="5" w:line="261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limfoproliferativ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cronic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 xml:space="preserve">leucemia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limfatica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1F0A35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>leucemia</w:t>
      </w:r>
      <w:proofErr w:type="gramEnd"/>
      <w:r w:rsidRPr="001F0A35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celule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paroase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2E1EA78" w14:textId="238BDE0D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Boala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Hodgkin </w:t>
      </w:r>
    </w:p>
    <w:p w14:paraId="6FECCFCA" w14:textId="77777777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Limfoame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maligne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non-Hodgkin </w:t>
      </w:r>
    </w:p>
    <w:p w14:paraId="6AEC5C2F" w14:textId="77777777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Waldenstrom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899752F" w14:textId="77777777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lanturilor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grele </w:t>
      </w:r>
    </w:p>
    <w:p w14:paraId="0231342A" w14:textId="77777777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Mielomul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multiplu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4AAE98E" w14:textId="77777777" w:rsidR="00A92BD9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mielodisplazic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EA1EEFE" w14:textId="77777777" w:rsidR="001F4E61" w:rsidRPr="00AB4CA2" w:rsidRDefault="001F4E61" w:rsidP="001F4E61">
      <w:pPr>
        <w:spacing w:after="21" w:line="249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1BCEAC34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lastRenderedPageBreak/>
        <w:t>Determinarile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secundare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punct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plecare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neprecizat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2B11989" w14:textId="77777777" w:rsidR="00A92BD9" w:rsidRDefault="00A92BD9" w:rsidP="00A92BD9">
      <w:pPr>
        <w:spacing w:after="0" w:line="259" w:lineRule="auto"/>
        <w:ind w:left="144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  </w:t>
      </w:r>
    </w:p>
    <w:p w14:paraId="2C1604ED" w14:textId="77777777" w:rsidR="001F4E61" w:rsidRDefault="001F4E61" w:rsidP="00A92BD9">
      <w:pPr>
        <w:spacing w:after="0" w:line="259" w:lineRule="auto"/>
        <w:ind w:left="1440"/>
        <w:rPr>
          <w:rFonts w:ascii="Times New Roman" w:hAnsi="Times New Roman"/>
          <w:sz w:val="24"/>
          <w:szCs w:val="24"/>
          <w:lang w:val="pt-BR"/>
        </w:rPr>
      </w:pPr>
    </w:p>
    <w:p w14:paraId="00A8DA13" w14:textId="77777777" w:rsidR="001F4E61" w:rsidRPr="001F0A35" w:rsidRDefault="001F4E61" w:rsidP="00A92BD9">
      <w:pPr>
        <w:spacing w:after="0" w:line="259" w:lineRule="auto"/>
        <w:ind w:left="1440"/>
        <w:rPr>
          <w:rFonts w:ascii="Times New Roman" w:hAnsi="Times New Roman"/>
          <w:sz w:val="24"/>
          <w:szCs w:val="24"/>
          <w:lang w:val="pt-BR"/>
        </w:rPr>
      </w:pPr>
    </w:p>
    <w:p w14:paraId="3F2D8405" w14:textId="77777777" w:rsidR="00A92BD9" w:rsidRPr="001F0A35" w:rsidRDefault="00A92BD9" w:rsidP="00A92BD9">
      <w:pPr>
        <w:spacing w:after="10"/>
        <w:ind w:left="2155" w:right="1436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 xml:space="preserve">                            </w:t>
      </w:r>
      <w:r w:rsidRPr="001F0A35">
        <w:rPr>
          <w:rFonts w:ascii="Times New Roman" w:hAnsi="Times New Roman"/>
          <w:b/>
          <w:sz w:val="24"/>
          <w:szCs w:val="24"/>
          <w:lang w:val="pt-BR"/>
        </w:rPr>
        <w:t>II.</w:t>
      </w:r>
      <w:r w:rsidRPr="001F0A35">
        <w:rPr>
          <w:rFonts w:ascii="Times New Roman" w:eastAsia="Arial" w:hAnsi="Times New Roman"/>
          <w:b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b/>
          <w:sz w:val="24"/>
          <w:szCs w:val="24"/>
          <w:lang w:val="pt-BR"/>
        </w:rPr>
        <w:t xml:space="preserve">PROBA CLINICA  </w:t>
      </w:r>
    </w:p>
    <w:p w14:paraId="502E9932" w14:textId="50FE8C8A" w:rsidR="00A92BD9" w:rsidRPr="001F0A35" w:rsidRDefault="00A92BD9" w:rsidP="005045F6">
      <w:pPr>
        <w:ind w:firstLine="720"/>
        <w:jc w:val="both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Va consta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examinarea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unui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pacient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formularea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corect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complet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inclusiv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boli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bilantul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stadializare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planul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respectiv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26B7E3CA" w14:textId="77777777" w:rsidR="00A92BD9" w:rsidRPr="001F0A35" w:rsidRDefault="00A92BD9" w:rsidP="005045F6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examen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clinic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general si loco-regional: 20 min.; </w:t>
      </w:r>
    </w:p>
    <w:p w14:paraId="77AA80F0" w14:textId="77777777" w:rsidR="00A92BD9" w:rsidRDefault="00A92BD9" w:rsidP="005045F6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interpretarea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explorarilor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biologice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imagistice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cerute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candidat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20 min; </w:t>
      </w:r>
    </w:p>
    <w:p w14:paraId="63217F1B" w14:textId="77777777" w:rsidR="00A92BD9" w:rsidRDefault="00A92BD9" w:rsidP="005045F6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prezentarea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cazului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20 min. </w:t>
      </w:r>
    </w:p>
    <w:p w14:paraId="17161BD5" w14:textId="77777777" w:rsidR="00A92BD9" w:rsidRPr="000B63BC" w:rsidRDefault="00A92BD9" w:rsidP="005045F6">
      <w:pPr>
        <w:spacing w:after="21" w:line="249" w:lineRule="auto"/>
        <w:ind w:left="1800" w:right="4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463678DE" w14:textId="77777777" w:rsidR="00A92BD9" w:rsidRPr="001F0A35" w:rsidRDefault="00A92BD9" w:rsidP="00A92BD9">
      <w:pPr>
        <w:tabs>
          <w:tab w:val="center" w:pos="2694"/>
          <w:tab w:val="center" w:pos="3963"/>
        </w:tabs>
        <w:spacing w:after="1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eastAsia="Calibri" w:hAnsi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/>
          <w:sz w:val="24"/>
          <w:szCs w:val="24"/>
          <w:lang w:val="pt-BR"/>
        </w:rPr>
        <w:t xml:space="preserve">                                  </w:t>
      </w:r>
      <w:r w:rsidRPr="001F0A35">
        <w:rPr>
          <w:rFonts w:ascii="Times New Roman" w:hAnsi="Times New Roman"/>
          <w:b/>
          <w:sz w:val="24"/>
          <w:szCs w:val="24"/>
          <w:lang w:val="pt-BR"/>
        </w:rPr>
        <w:t>III.</w:t>
      </w:r>
      <w:r w:rsidRPr="001F0A35">
        <w:rPr>
          <w:rFonts w:ascii="Times New Roman" w:eastAsia="Arial" w:hAnsi="Times New Roman"/>
          <w:b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b/>
          <w:sz w:val="24"/>
          <w:szCs w:val="24"/>
          <w:lang w:val="pt-BR"/>
        </w:rPr>
        <w:tab/>
      </w:r>
      <w:r w:rsidRPr="001F0A35">
        <w:rPr>
          <w:rFonts w:ascii="Times New Roman" w:hAnsi="Times New Roman"/>
          <w:b/>
          <w:sz w:val="24"/>
          <w:szCs w:val="24"/>
          <w:lang w:val="pt-BR"/>
        </w:rPr>
        <w:t xml:space="preserve">PROBA PRACTICA  </w:t>
      </w:r>
    </w:p>
    <w:p w14:paraId="32C7C938" w14:textId="77777777" w:rsidR="00A92BD9" w:rsidRPr="001F0A35" w:rsidRDefault="00A92BD9" w:rsidP="009737D8">
      <w:pPr>
        <w:spacing w:after="0"/>
        <w:ind w:left="715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Va consta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357F4AC0" w14:textId="47AC94CC" w:rsidR="00A92BD9" w:rsidRPr="001C00BC" w:rsidRDefault="00A92BD9" w:rsidP="005045F6">
      <w:pPr>
        <w:spacing w:after="0" w:line="259" w:lineRule="auto"/>
        <w:ind w:left="708"/>
        <w:jc w:val="both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gramStart"/>
      <w:r w:rsidR="00900762">
        <w:rPr>
          <w:rFonts w:ascii="Times New Roman" w:hAnsi="Times New Roman"/>
          <w:sz w:val="24"/>
          <w:szCs w:val="24"/>
          <w:lang w:val="pt-BR"/>
        </w:rPr>
        <w:t>a)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Indicatia</w:t>
      </w:r>
      <w:proofErr w:type="spellEnd"/>
      <w:proofErr w:type="gram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localizari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bolii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neoplazice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maligne.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chimi-hormono-imunoterapie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F6386AE" w14:textId="75246632" w:rsidR="00A92BD9" w:rsidRPr="0056170D" w:rsidRDefault="00900762" w:rsidP="00900762">
      <w:pPr>
        <w:spacing w:after="5" w:line="261" w:lineRule="auto"/>
        <w:ind w:left="708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pt-BR"/>
        </w:rPr>
        <w:t>b)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Interpretarea</w:t>
      </w:r>
      <w:proofErr w:type="spellEnd"/>
      <w:proofErr w:type="gramEnd"/>
      <w:r w:rsidR="009737D8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92BD9" w:rsidRPr="0056170D">
        <w:rPr>
          <w:rFonts w:ascii="Times New Roman" w:hAnsi="Times New Roman"/>
          <w:sz w:val="24"/>
          <w:szCs w:val="24"/>
          <w:lang w:val="pt-BR"/>
        </w:rPr>
        <w:t>in</w:t>
      </w:r>
      <w:r w:rsidR="009737D8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5045F6">
        <w:rPr>
          <w:rFonts w:ascii="Times New Roman" w:hAnsi="Times New Roman"/>
          <w:sz w:val="24"/>
          <w:szCs w:val="24"/>
          <w:lang w:val="pt-BR"/>
        </w:rPr>
        <w:t xml:space="preserve">contexto </w:t>
      </w:r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a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rezultatelor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unei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radiografii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tomografii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computerizate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rezonante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 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magnetice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nucleare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scintigrame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unei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endoscopii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bronsica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tub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A92BD9" w:rsidRPr="0056170D">
        <w:rPr>
          <w:rFonts w:ascii="Times New Roman" w:hAnsi="Times New Roman"/>
          <w:sz w:val="24"/>
          <w:szCs w:val="24"/>
          <w:lang w:val="pt-BR"/>
        </w:rPr>
        <w:t>digestiv</w:t>
      </w:r>
      <w:proofErr w:type="spellEnd"/>
      <w:r w:rsidR="00A92BD9" w:rsidRPr="0056170D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454D3A0" w14:textId="77777777" w:rsidR="00E57386" w:rsidRDefault="00E57386" w:rsidP="005045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12701C84" w14:textId="77777777" w:rsidR="001F4E61" w:rsidRDefault="001F4E61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6E842E99" w14:textId="77777777" w:rsidR="001F4E61" w:rsidRDefault="001F4E61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0109B392" w14:textId="7202BFC7" w:rsidR="00E84E43" w:rsidRDefault="00E84E43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r>
        <w:rPr>
          <w:rFonts w:ascii="Times New Roman" w:hAnsi="Times New Roman"/>
          <w:b/>
          <w:sz w:val="24"/>
          <w:szCs w:val="24"/>
          <w:u w:val="single"/>
          <w:lang w:val="pt-BR"/>
        </w:rPr>
        <w:t>BIBLIOGRAFIE</w:t>
      </w:r>
    </w:p>
    <w:p w14:paraId="2B434B17" w14:textId="77777777" w:rsidR="00E84E43" w:rsidRDefault="00E84E43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2FB953D7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general</w:t>
      </w:r>
      <w:r>
        <w:rPr>
          <w:rFonts w:ascii="Times New Roman" w:hAnsi="Times New Roman"/>
          <w:sz w:val="24"/>
          <w:szCs w:val="24"/>
          <w:lang w:val="pt-BR"/>
        </w:rPr>
        <w:t>ă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-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Editura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Universitara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Carol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Davila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Bucuresti, 2007 – sub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coordonarea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Prof. Dr.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Rodica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Anghel, Prof. Dr.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Alexandru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Blidaru</w:t>
      </w:r>
      <w:proofErr w:type="spellEnd"/>
      <w:r>
        <w:rPr>
          <w:rFonts w:ascii="Times New Roman" w:hAnsi="Times New Roman"/>
          <w:sz w:val="24"/>
          <w:szCs w:val="24"/>
          <w:lang w:val="pt-BR"/>
        </w:rPr>
        <w:t>;</w:t>
      </w:r>
    </w:p>
    <w:p w14:paraId="73D21BDF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Ciuleanu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TE et al. -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Compendiu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Medicala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: principia si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practica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, Ed. </w:t>
      </w:r>
      <w:r w:rsidRPr="000577E2">
        <w:rPr>
          <w:rFonts w:ascii="Times New Roman" w:hAnsi="Times New Roman"/>
          <w:sz w:val="24"/>
          <w:szCs w:val="24"/>
        </w:rPr>
        <w:t xml:space="preserve">Casa </w:t>
      </w:r>
      <w:proofErr w:type="spellStart"/>
      <w:r w:rsidRPr="000577E2">
        <w:rPr>
          <w:rFonts w:ascii="Times New Roman" w:hAnsi="Times New Roman"/>
          <w:sz w:val="24"/>
          <w:szCs w:val="24"/>
        </w:rPr>
        <w:t>Cartii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577E2">
        <w:rPr>
          <w:rFonts w:ascii="Times New Roman" w:hAnsi="Times New Roman"/>
          <w:sz w:val="24"/>
          <w:szCs w:val="24"/>
        </w:rPr>
        <w:t>Stiinta</w:t>
      </w:r>
      <w:proofErr w:type="spellEnd"/>
      <w:r w:rsidRPr="000577E2">
        <w:rPr>
          <w:rFonts w:ascii="Times New Roman" w:hAnsi="Times New Roman"/>
          <w:sz w:val="24"/>
          <w:szCs w:val="24"/>
        </w:rPr>
        <w:t>, CN, 2021</w:t>
      </w:r>
      <w:r>
        <w:rPr>
          <w:rFonts w:ascii="Times New Roman" w:hAnsi="Times New Roman"/>
          <w:sz w:val="24"/>
          <w:szCs w:val="24"/>
        </w:rPr>
        <w:t>;</w:t>
      </w:r>
    </w:p>
    <w:p w14:paraId="5E841FC3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577E2">
        <w:rPr>
          <w:rFonts w:ascii="Times New Roman" w:hAnsi="Times New Roman"/>
          <w:sz w:val="24"/>
          <w:szCs w:val="24"/>
        </w:rPr>
        <w:t xml:space="preserve">DeVita V.T., Hellman S., Rosenberg S.A. - Cancer </w:t>
      </w:r>
      <w:proofErr w:type="spellStart"/>
      <w:r w:rsidRPr="000577E2">
        <w:rPr>
          <w:rFonts w:ascii="Times New Roman" w:hAnsi="Times New Roman"/>
          <w:sz w:val="24"/>
          <w:szCs w:val="24"/>
        </w:rPr>
        <w:t>Principles&amp;Practice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of Oncology, Ed. Lippincott </w:t>
      </w:r>
      <w:proofErr w:type="spellStart"/>
      <w:r w:rsidRPr="000577E2">
        <w:rPr>
          <w:rFonts w:ascii="Times New Roman" w:hAnsi="Times New Roman"/>
          <w:sz w:val="24"/>
          <w:szCs w:val="24"/>
        </w:rPr>
        <w:t>Williams&amp;Wilkins</w:t>
      </w:r>
      <w:proofErr w:type="spellEnd"/>
      <w:r w:rsidRPr="000577E2">
        <w:rPr>
          <w:rFonts w:ascii="Times New Roman" w:hAnsi="Times New Roman"/>
          <w:sz w:val="24"/>
          <w:szCs w:val="24"/>
        </w:rPr>
        <w:t>, Philadelphia, ed.12, 2022</w:t>
      </w:r>
      <w:r>
        <w:rPr>
          <w:rFonts w:ascii="Times New Roman" w:hAnsi="Times New Roman"/>
          <w:sz w:val="24"/>
          <w:szCs w:val="24"/>
        </w:rPr>
        <w:t>;</w:t>
      </w:r>
    </w:p>
    <w:p w14:paraId="0DC36F75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577E2">
        <w:rPr>
          <w:rFonts w:ascii="Times New Roman" w:hAnsi="Times New Roman"/>
          <w:sz w:val="24"/>
          <w:szCs w:val="24"/>
        </w:rPr>
        <w:t xml:space="preserve">Manual of Clinical Oncology (Lippincott Manual) Seventh Edition </w:t>
      </w:r>
      <w:proofErr w:type="gramStart"/>
      <w:r w:rsidRPr="000577E2">
        <w:rPr>
          <w:rFonts w:ascii="Times New Roman" w:hAnsi="Times New Roman"/>
          <w:sz w:val="24"/>
          <w:szCs w:val="24"/>
        </w:rPr>
        <w:t>By</w:t>
      </w:r>
      <w:proofErr w:type="gramEnd"/>
      <w:r w:rsidRPr="000577E2">
        <w:rPr>
          <w:rFonts w:ascii="Times New Roman" w:hAnsi="Times New Roman"/>
          <w:sz w:val="24"/>
          <w:szCs w:val="24"/>
        </w:rPr>
        <w:t xml:space="preserve"> Bartosz </w:t>
      </w:r>
      <w:proofErr w:type="spellStart"/>
      <w:r w:rsidRPr="000577E2">
        <w:rPr>
          <w:rFonts w:ascii="Times New Roman" w:hAnsi="Times New Roman"/>
          <w:sz w:val="24"/>
          <w:szCs w:val="24"/>
        </w:rPr>
        <w:t>Chmielowschi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and Mary Territo </w:t>
      </w:r>
      <w:r>
        <w:rPr>
          <w:rFonts w:ascii="Times New Roman" w:hAnsi="Times New Roman"/>
          <w:sz w:val="24"/>
          <w:szCs w:val="24"/>
        </w:rPr>
        <w:t>–</w:t>
      </w:r>
      <w:r w:rsidRPr="000577E2">
        <w:rPr>
          <w:rFonts w:ascii="Times New Roman" w:hAnsi="Times New Roman"/>
          <w:sz w:val="24"/>
          <w:szCs w:val="24"/>
        </w:rPr>
        <w:t xml:space="preserve"> 2017</w:t>
      </w:r>
      <w:r>
        <w:rPr>
          <w:rFonts w:ascii="Times New Roman" w:hAnsi="Times New Roman"/>
          <w:sz w:val="24"/>
          <w:szCs w:val="24"/>
        </w:rPr>
        <w:t>;</w:t>
      </w:r>
    </w:p>
    <w:p w14:paraId="1D979966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0577E2">
        <w:rPr>
          <w:rFonts w:ascii="Times New Roman" w:hAnsi="Times New Roman"/>
          <w:sz w:val="24"/>
          <w:szCs w:val="24"/>
          <w:lang w:val="pt-BR"/>
        </w:rPr>
        <w:t xml:space="preserve">Miron Lucian,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Ciuleanu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Tudor Eliade - </w:t>
      </w:r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"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Administrarea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agentilor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terapeutici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incancer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-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Ghid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buzunar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". </w:t>
      </w:r>
      <w:proofErr w:type="spellStart"/>
      <w:proofErr w:type="gram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Editura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;</w:t>
      </w:r>
      <w:proofErr w:type="gram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Gr.T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. Popa UMF Iasi. 2013, ISBN 978-606-</w:t>
      </w:r>
      <w:r w:rsidRPr="000577E2">
        <w:rPr>
          <w:rFonts w:ascii="Times New Roman" w:hAnsi="Times New Roman"/>
          <w:sz w:val="24"/>
          <w:szCs w:val="24"/>
          <w:lang w:val="pt-BR"/>
        </w:rPr>
        <w:t>544-185-9</w:t>
      </w:r>
      <w:r>
        <w:rPr>
          <w:rFonts w:ascii="Times New Roman" w:hAnsi="Times New Roman"/>
          <w:sz w:val="24"/>
          <w:szCs w:val="24"/>
          <w:lang w:val="pt-BR"/>
        </w:rPr>
        <w:t>;</w:t>
      </w:r>
    </w:p>
    <w:p w14:paraId="5BE492E1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Viorica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Nagy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colab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generală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0577E2">
        <w:rPr>
          <w:rFonts w:ascii="Times New Roman" w:hAnsi="Times New Roman"/>
          <w:sz w:val="24"/>
          <w:szCs w:val="24"/>
        </w:rPr>
        <w:t xml:space="preserve">Curs </w:t>
      </w:r>
      <w:proofErr w:type="spellStart"/>
      <w:r w:rsidRPr="000577E2">
        <w:rPr>
          <w:rFonts w:ascii="Times New Roman" w:hAnsi="Times New Roman"/>
          <w:sz w:val="24"/>
          <w:szCs w:val="24"/>
        </w:rPr>
        <w:t>pentru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</w:rPr>
        <w:t>studenţi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. Ed. </w:t>
      </w:r>
      <w:proofErr w:type="spellStart"/>
      <w:r w:rsidRPr="000577E2">
        <w:rPr>
          <w:rFonts w:ascii="Times New Roman" w:hAnsi="Times New Roman"/>
          <w:sz w:val="24"/>
          <w:szCs w:val="24"/>
        </w:rPr>
        <w:t>Medicală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Univ. “Iuliu </w:t>
      </w:r>
      <w:proofErr w:type="spellStart"/>
      <w:r w:rsidRPr="000577E2">
        <w:rPr>
          <w:rFonts w:ascii="Times New Roman" w:hAnsi="Times New Roman"/>
          <w:sz w:val="24"/>
          <w:szCs w:val="24"/>
        </w:rPr>
        <w:t>Haţieganu</w:t>
      </w:r>
      <w:proofErr w:type="spellEnd"/>
      <w:r w:rsidRPr="000577E2">
        <w:rPr>
          <w:rFonts w:ascii="Times New Roman" w:hAnsi="Times New Roman"/>
          <w:sz w:val="24"/>
          <w:szCs w:val="24"/>
        </w:rPr>
        <w:t>” Cluj-Napoca, 2007</w:t>
      </w:r>
      <w:r>
        <w:rPr>
          <w:rFonts w:ascii="Times New Roman" w:hAnsi="Times New Roman"/>
          <w:sz w:val="24"/>
          <w:szCs w:val="24"/>
        </w:rPr>
        <w:t>;</w:t>
      </w:r>
    </w:p>
    <w:p w14:paraId="6AE39DBF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Viorica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 Nagy </w:t>
      </w: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colab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Propedeutică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Oncologică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0577E2">
        <w:rPr>
          <w:rFonts w:ascii="Times New Roman" w:hAnsi="Times New Roman"/>
          <w:sz w:val="24"/>
          <w:szCs w:val="24"/>
        </w:rPr>
        <w:t xml:space="preserve">Ed. </w:t>
      </w:r>
      <w:proofErr w:type="spellStart"/>
      <w:r w:rsidRPr="000577E2">
        <w:rPr>
          <w:rFonts w:ascii="Times New Roman" w:hAnsi="Times New Roman"/>
          <w:sz w:val="24"/>
          <w:szCs w:val="24"/>
        </w:rPr>
        <w:t>Medicală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Univ. “Iuliu </w:t>
      </w:r>
      <w:proofErr w:type="spellStart"/>
      <w:r w:rsidRPr="000577E2">
        <w:rPr>
          <w:rFonts w:ascii="Times New Roman" w:hAnsi="Times New Roman"/>
          <w:sz w:val="24"/>
          <w:szCs w:val="24"/>
        </w:rPr>
        <w:t>Haţieganu</w:t>
      </w:r>
      <w:proofErr w:type="spellEnd"/>
      <w:r w:rsidRPr="000577E2">
        <w:rPr>
          <w:rFonts w:ascii="Times New Roman" w:hAnsi="Times New Roman"/>
          <w:sz w:val="24"/>
          <w:szCs w:val="24"/>
        </w:rPr>
        <w:t>” Cluj-Napoca, 2007</w:t>
      </w:r>
      <w:r>
        <w:rPr>
          <w:rFonts w:ascii="Times New Roman" w:hAnsi="Times New Roman"/>
          <w:sz w:val="24"/>
          <w:szCs w:val="24"/>
        </w:rPr>
        <w:t>;</w:t>
      </w:r>
    </w:p>
    <w:p w14:paraId="41CBF6FB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0577E2">
        <w:rPr>
          <w:rFonts w:ascii="Times New Roman" w:hAnsi="Times New Roman"/>
          <w:sz w:val="24"/>
          <w:szCs w:val="24"/>
          <w:lang w:val="pt-BR"/>
        </w:rPr>
        <w:t xml:space="preserve">ESMO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Guidelines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hyperlink r:id="rId8" w:history="1">
        <w:r w:rsidRPr="000577E2">
          <w:rPr>
            <w:rStyle w:val="Hyperlink"/>
            <w:rFonts w:ascii="Times New Roman" w:hAnsi="Times New Roman"/>
            <w:color w:val="auto"/>
            <w:sz w:val="24"/>
            <w:szCs w:val="24"/>
            <w:lang w:val="pt-BR"/>
          </w:rPr>
          <w:t>https://www.esmo.org/guidelines</w:t>
        </w:r>
      </w:hyperlink>
      <w:r w:rsidRPr="000577E2">
        <w:rPr>
          <w:rFonts w:ascii="Times New Roman" w:hAnsi="Times New Roman"/>
          <w:sz w:val="24"/>
          <w:szCs w:val="24"/>
          <w:lang w:val="pt-BR"/>
        </w:rPr>
        <w:t>;</w:t>
      </w:r>
    </w:p>
    <w:p w14:paraId="72833C9D" w14:textId="77777777" w:rsidR="00E84E43" w:rsidRPr="008324F6" w:rsidRDefault="00E84E43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03D11F56" w14:textId="0D2FE15E" w:rsidR="00303E07" w:rsidRPr="008324F6" w:rsidRDefault="00303E07" w:rsidP="00FE21EC">
      <w:pPr>
        <w:pStyle w:val="Corptext"/>
        <w:tabs>
          <w:tab w:val="left" w:pos="720"/>
        </w:tabs>
        <w:spacing w:before="0"/>
        <w:ind w:left="142" w:hanging="142"/>
        <w:jc w:val="both"/>
        <w:rPr>
          <w:rFonts w:ascii="Times New Roman" w:hAnsi="Times New Roman"/>
          <w:b/>
          <w:bCs/>
          <w:color w:val="FF0000"/>
          <w:sz w:val="24"/>
          <w:szCs w:val="24"/>
          <w:lang w:val="pt-BR"/>
        </w:rPr>
      </w:pP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</w:p>
    <w:p w14:paraId="7A972297" w14:textId="77777777" w:rsidR="001F4E61" w:rsidRPr="00614611" w:rsidRDefault="001F4E61" w:rsidP="00B81941">
      <w:pPr>
        <w:shd w:val="clear" w:color="auto" w:fill="FFFFFF"/>
        <w:spacing w:after="8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</w:p>
    <w:p w14:paraId="72EF68AD" w14:textId="77777777" w:rsidR="001F4E61" w:rsidRPr="00614611" w:rsidRDefault="001F4E61" w:rsidP="00B81941">
      <w:pPr>
        <w:shd w:val="clear" w:color="auto" w:fill="FFFFFF"/>
        <w:spacing w:after="8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</w:p>
    <w:p w14:paraId="3CC8A910" w14:textId="1316F631" w:rsidR="00B81941" w:rsidRPr="00303E07" w:rsidRDefault="00B81941" w:rsidP="00B81941">
      <w:pPr>
        <w:shd w:val="clear" w:color="auto" w:fill="FFFFFF"/>
        <w:spacing w:after="8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303E07">
        <w:rPr>
          <w:rFonts w:ascii="Times New Roman" w:hAnsi="Times New Roman"/>
          <w:b/>
          <w:bCs/>
          <w:sz w:val="24"/>
          <w:szCs w:val="24"/>
          <w:u w:val="single"/>
        </w:rPr>
        <w:t>CALENDARUL CONCURSULUI</w:t>
      </w:r>
    </w:p>
    <w:p w14:paraId="0F6FAB34" w14:textId="792940F0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termenul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limită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depunere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24.06.</w:t>
      </w:r>
      <w:r w:rsidR="00CE6B43">
        <w:rPr>
          <w:rFonts w:ascii="Times New Roman" w:hAnsi="Times New Roman"/>
          <w:szCs w:val="24"/>
          <w:lang w:val="pt-BR"/>
        </w:rPr>
        <w:t>2025, ora 1</w:t>
      </w:r>
      <w:r w:rsidR="001F4E61">
        <w:rPr>
          <w:rFonts w:ascii="Times New Roman" w:hAnsi="Times New Roman"/>
          <w:szCs w:val="24"/>
          <w:lang w:val="pt-BR"/>
        </w:rPr>
        <w:t>4</w:t>
      </w:r>
      <w:r w:rsidR="00CE6B43">
        <w:rPr>
          <w:rFonts w:ascii="Times New Roman" w:hAnsi="Times New Roman"/>
          <w:szCs w:val="24"/>
          <w:lang w:val="pt-BR"/>
        </w:rPr>
        <w:t>.00</w:t>
      </w:r>
      <w:r w:rsidRPr="00F61502">
        <w:rPr>
          <w:rFonts w:ascii="Times New Roman" w:hAnsi="Times New Roman"/>
          <w:szCs w:val="24"/>
          <w:lang w:val="pt-BR"/>
        </w:rPr>
        <w:t xml:space="preserve">. </w:t>
      </w:r>
    </w:p>
    <w:p w14:paraId="4A07ADDA" w14:textId="130DED4A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selecția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și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înscriere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25.06</w:t>
      </w:r>
      <w:r w:rsidR="00D44A73" w:rsidRPr="00F61502">
        <w:rPr>
          <w:rFonts w:ascii="Times New Roman" w:hAnsi="Times New Roman"/>
          <w:szCs w:val="24"/>
          <w:lang w:val="pt-BR"/>
        </w:rPr>
        <w:t>.</w:t>
      </w:r>
      <w:r w:rsidRPr="00F61502">
        <w:rPr>
          <w:rFonts w:ascii="Times New Roman" w:hAnsi="Times New Roman"/>
          <w:szCs w:val="24"/>
          <w:lang w:val="pt-BR"/>
        </w:rPr>
        <w:t>202</w:t>
      </w:r>
      <w:r w:rsidR="00CE6B43"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</w:t>
      </w:r>
    </w:p>
    <w:p w14:paraId="23A5545F" w14:textId="0D1021AC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concurs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F61502" w:rsidRPr="00F61502">
        <w:rPr>
          <w:rFonts w:ascii="Times New Roman" w:hAnsi="Times New Roman"/>
          <w:szCs w:val="24"/>
          <w:lang w:val="pt-BR"/>
        </w:rPr>
        <w:t>2</w:t>
      </w:r>
      <w:r w:rsidR="001F4E61">
        <w:rPr>
          <w:rFonts w:ascii="Times New Roman" w:hAnsi="Times New Roman"/>
          <w:szCs w:val="24"/>
          <w:lang w:val="pt-BR"/>
        </w:rPr>
        <w:t>6</w:t>
      </w:r>
      <w:r w:rsidR="00D44A73" w:rsidRPr="00F61502">
        <w:rPr>
          <w:rFonts w:ascii="Times New Roman" w:hAnsi="Times New Roman"/>
          <w:szCs w:val="24"/>
          <w:lang w:val="pt-BR"/>
        </w:rPr>
        <w:t>.0</w:t>
      </w:r>
      <w:r w:rsidR="001F4E61">
        <w:rPr>
          <w:rFonts w:ascii="Times New Roman" w:hAnsi="Times New Roman"/>
          <w:szCs w:val="24"/>
          <w:lang w:val="pt-BR"/>
        </w:rPr>
        <w:t>6</w:t>
      </w:r>
      <w:r w:rsidR="00D44A73" w:rsidRPr="00F61502">
        <w:rPr>
          <w:rFonts w:ascii="Times New Roman" w:hAnsi="Times New Roman"/>
          <w:szCs w:val="24"/>
          <w:lang w:val="pt-BR"/>
        </w:rPr>
        <w:t>.</w:t>
      </w:r>
      <w:r w:rsidRPr="00F61502">
        <w:rPr>
          <w:rFonts w:ascii="Times New Roman" w:hAnsi="Times New Roman"/>
          <w:szCs w:val="24"/>
          <w:lang w:val="pt-BR"/>
        </w:rPr>
        <w:t>202</w:t>
      </w:r>
      <w:r w:rsidR="00CE6B43"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</w:t>
      </w:r>
    </w:p>
    <w:p w14:paraId="18A281A1" w14:textId="0E63D4F9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27</w:t>
      </w:r>
      <w:r w:rsidRPr="00F61502">
        <w:rPr>
          <w:rFonts w:ascii="Times New Roman" w:hAnsi="Times New Roman"/>
          <w:szCs w:val="24"/>
          <w:lang w:val="pt-BR"/>
        </w:rPr>
        <w:t>.0</w:t>
      </w:r>
      <w:r w:rsidR="001F4E61">
        <w:rPr>
          <w:rFonts w:ascii="Times New Roman" w:hAnsi="Times New Roman"/>
          <w:szCs w:val="24"/>
          <w:lang w:val="pt-BR"/>
        </w:rPr>
        <w:t>6</w:t>
      </w:r>
      <w:r w:rsidRPr="00F61502">
        <w:rPr>
          <w:rFonts w:ascii="Times New Roman" w:hAnsi="Times New Roman"/>
          <w:szCs w:val="24"/>
          <w:lang w:val="pt-BR"/>
        </w:rPr>
        <w:t>.202</w:t>
      </w:r>
      <w:r w:rsidR="00CE6B43"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 </w:t>
      </w:r>
    </w:p>
    <w:p w14:paraId="2D53AB0C" w14:textId="645271F0" w:rsidR="00C41901" w:rsidRPr="001F4E61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b/>
          <w:bCs/>
          <w:szCs w:val="24"/>
          <w:lang w:val="pt-BR"/>
        </w:rPr>
      </w:pPr>
      <w:proofErr w:type="spellStart"/>
      <w:r w:rsidRPr="001F4E61">
        <w:rPr>
          <w:rFonts w:ascii="Times New Roman" w:hAnsi="Times New Roman"/>
          <w:b/>
          <w:bCs/>
          <w:szCs w:val="24"/>
          <w:lang w:val="pt-BR"/>
        </w:rPr>
        <w:t>desfășurarea</w:t>
      </w:r>
      <w:proofErr w:type="spellEnd"/>
      <w:r w:rsidRPr="001F4E61">
        <w:rPr>
          <w:rFonts w:ascii="Times New Roman" w:hAnsi="Times New Roman"/>
          <w:b/>
          <w:bCs/>
          <w:szCs w:val="24"/>
          <w:lang w:val="pt-BR"/>
        </w:rPr>
        <w:t xml:space="preserve"> </w:t>
      </w:r>
      <w:proofErr w:type="spellStart"/>
      <w:r w:rsidRPr="001F4E61">
        <w:rPr>
          <w:rFonts w:ascii="Times New Roman" w:hAnsi="Times New Roman"/>
          <w:b/>
          <w:bCs/>
          <w:szCs w:val="24"/>
          <w:lang w:val="pt-BR"/>
        </w:rPr>
        <w:t>probei</w:t>
      </w:r>
      <w:proofErr w:type="spellEnd"/>
      <w:r w:rsidRPr="001F4E61">
        <w:rPr>
          <w:rFonts w:ascii="Times New Roman" w:hAnsi="Times New Roman"/>
          <w:b/>
          <w:bCs/>
          <w:szCs w:val="24"/>
          <w:lang w:val="pt-BR"/>
        </w:rPr>
        <w:t xml:space="preserve"> </w:t>
      </w:r>
      <w:proofErr w:type="spellStart"/>
      <w:r w:rsidRPr="001F4E61">
        <w:rPr>
          <w:rFonts w:ascii="Times New Roman" w:hAnsi="Times New Roman"/>
          <w:b/>
          <w:bCs/>
          <w:szCs w:val="24"/>
          <w:lang w:val="pt-BR"/>
        </w:rPr>
        <w:t>scrise</w:t>
      </w:r>
      <w:proofErr w:type="spellEnd"/>
      <w:r w:rsidRPr="001F4E61">
        <w:rPr>
          <w:rFonts w:ascii="Times New Roman" w:hAnsi="Times New Roman"/>
          <w:b/>
          <w:bCs/>
          <w:szCs w:val="24"/>
          <w:lang w:val="pt-BR"/>
        </w:rPr>
        <w:t xml:space="preserve">: </w:t>
      </w:r>
      <w:proofErr w:type="spellStart"/>
      <w:r w:rsidRPr="001F4E61">
        <w:rPr>
          <w:rFonts w:ascii="Times New Roman" w:hAnsi="Times New Roman"/>
          <w:b/>
          <w:bCs/>
          <w:szCs w:val="24"/>
          <w:lang w:val="pt-BR"/>
        </w:rPr>
        <w:t>în</w:t>
      </w:r>
      <w:proofErr w:type="spellEnd"/>
      <w:r w:rsidRPr="001F4E61">
        <w:rPr>
          <w:rFonts w:ascii="Times New Roman" w:hAnsi="Times New Roman"/>
          <w:b/>
          <w:bCs/>
          <w:szCs w:val="24"/>
          <w:lang w:val="pt-BR"/>
        </w:rPr>
        <w:t xml:space="preserve"> data de </w:t>
      </w:r>
      <w:r w:rsidR="001F4E61" w:rsidRPr="001F4E61">
        <w:rPr>
          <w:rFonts w:ascii="Times New Roman" w:hAnsi="Times New Roman"/>
          <w:b/>
          <w:bCs/>
          <w:szCs w:val="24"/>
          <w:lang w:val="pt-BR"/>
        </w:rPr>
        <w:t>30.06</w:t>
      </w:r>
      <w:r w:rsidR="00CE3E5B" w:rsidRPr="001F4E61">
        <w:rPr>
          <w:rFonts w:ascii="Times New Roman" w:hAnsi="Times New Roman"/>
          <w:b/>
          <w:bCs/>
          <w:szCs w:val="24"/>
          <w:lang w:val="pt-BR"/>
        </w:rPr>
        <w:t>.2025</w:t>
      </w:r>
      <w:r w:rsidR="00CE6B43" w:rsidRPr="001F4E61">
        <w:rPr>
          <w:rFonts w:ascii="Times New Roman" w:hAnsi="Times New Roman"/>
          <w:b/>
          <w:bCs/>
          <w:szCs w:val="24"/>
          <w:lang w:val="pt-BR"/>
        </w:rPr>
        <w:t>, ora 09.00</w:t>
      </w:r>
      <w:r w:rsidRPr="001F4E61">
        <w:rPr>
          <w:rFonts w:ascii="Times New Roman" w:hAnsi="Times New Roman"/>
          <w:b/>
          <w:bCs/>
          <w:szCs w:val="24"/>
          <w:lang w:val="pt-BR"/>
        </w:rPr>
        <w:t xml:space="preserve"> </w:t>
      </w:r>
    </w:p>
    <w:p w14:paraId="7DD5AF9E" w14:textId="13283088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01.07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</w:t>
      </w:r>
      <w:r w:rsidR="00CE6B43">
        <w:rPr>
          <w:rFonts w:ascii="Times New Roman" w:hAnsi="Times New Roman"/>
          <w:szCs w:val="24"/>
          <w:lang w:val="pt-BR"/>
        </w:rPr>
        <w:t>8</w:t>
      </w:r>
      <w:r w:rsidR="00E3349D" w:rsidRPr="00F61502">
        <w:rPr>
          <w:rFonts w:ascii="Times New Roman" w:hAnsi="Times New Roman"/>
          <w:szCs w:val="24"/>
          <w:lang w:val="pt-BR"/>
        </w:rPr>
        <w:t>.00</w:t>
      </w:r>
    </w:p>
    <w:p w14:paraId="09BF2C73" w14:textId="589F266E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r w:rsidRPr="00F61502">
        <w:rPr>
          <w:rFonts w:ascii="Times New Roman" w:hAnsi="Times New Roman"/>
          <w:szCs w:val="24"/>
          <w:lang w:val="ro-RO"/>
        </w:rPr>
        <w:t xml:space="preserve">în urma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02.07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08</w:t>
      </w:r>
      <w:r w:rsidRPr="00F61502">
        <w:rPr>
          <w:rFonts w:ascii="Times New Roman" w:hAnsi="Times New Roman"/>
          <w:szCs w:val="24"/>
          <w:lang w:val="pt-BR"/>
        </w:rPr>
        <w:t xml:space="preserve">.00 </w:t>
      </w:r>
    </w:p>
    <w:p w14:paraId="0618E88F" w14:textId="27048018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03.07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08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049E72F2" w14:textId="7558EE99" w:rsidR="00C41901" w:rsidRPr="001F4E61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b/>
          <w:bCs/>
          <w:szCs w:val="24"/>
          <w:lang w:val="pt-BR"/>
        </w:rPr>
      </w:pPr>
      <w:proofErr w:type="spellStart"/>
      <w:r w:rsidRPr="001F4E61">
        <w:rPr>
          <w:rFonts w:ascii="Times New Roman" w:hAnsi="Times New Roman"/>
          <w:b/>
          <w:bCs/>
          <w:szCs w:val="24"/>
          <w:lang w:val="pt-BR"/>
        </w:rPr>
        <w:t>susținerea</w:t>
      </w:r>
      <w:proofErr w:type="spellEnd"/>
      <w:r w:rsidRPr="001F4E61">
        <w:rPr>
          <w:rFonts w:ascii="Times New Roman" w:hAnsi="Times New Roman"/>
          <w:b/>
          <w:bCs/>
          <w:szCs w:val="24"/>
          <w:lang w:val="pt-BR"/>
        </w:rPr>
        <w:t xml:space="preserve"> </w:t>
      </w:r>
      <w:proofErr w:type="spellStart"/>
      <w:r w:rsidRPr="001F4E61">
        <w:rPr>
          <w:rFonts w:ascii="Times New Roman" w:hAnsi="Times New Roman"/>
          <w:b/>
          <w:bCs/>
          <w:szCs w:val="24"/>
          <w:lang w:val="pt-BR"/>
        </w:rPr>
        <w:t>probei</w:t>
      </w:r>
      <w:proofErr w:type="spellEnd"/>
      <w:r w:rsidRPr="001F4E61">
        <w:rPr>
          <w:rFonts w:ascii="Times New Roman" w:hAnsi="Times New Roman"/>
          <w:b/>
          <w:bCs/>
          <w:szCs w:val="24"/>
          <w:lang w:val="pt-BR"/>
        </w:rPr>
        <w:t xml:space="preserve"> </w:t>
      </w:r>
      <w:proofErr w:type="spellStart"/>
      <w:r w:rsidR="00FE21EC" w:rsidRPr="001F4E61">
        <w:rPr>
          <w:rFonts w:ascii="Times New Roman" w:hAnsi="Times New Roman"/>
          <w:b/>
          <w:bCs/>
          <w:szCs w:val="24"/>
          <w:lang w:val="pt-BR"/>
        </w:rPr>
        <w:t>clinice</w:t>
      </w:r>
      <w:proofErr w:type="spellEnd"/>
      <w:r w:rsidR="00FE21EC" w:rsidRPr="001F4E61">
        <w:rPr>
          <w:rFonts w:ascii="Times New Roman" w:hAnsi="Times New Roman"/>
          <w:b/>
          <w:bCs/>
          <w:szCs w:val="24"/>
          <w:lang w:val="pt-BR"/>
        </w:rPr>
        <w:t>/</w:t>
      </w:r>
      <w:proofErr w:type="spellStart"/>
      <w:r w:rsidRPr="001F4E61">
        <w:rPr>
          <w:rFonts w:ascii="Times New Roman" w:hAnsi="Times New Roman"/>
          <w:b/>
          <w:bCs/>
          <w:szCs w:val="24"/>
          <w:lang w:val="pt-BR"/>
        </w:rPr>
        <w:t>practice</w:t>
      </w:r>
      <w:proofErr w:type="spellEnd"/>
      <w:r w:rsidRPr="001F4E61">
        <w:rPr>
          <w:rFonts w:ascii="Times New Roman" w:hAnsi="Times New Roman"/>
          <w:b/>
          <w:bCs/>
          <w:szCs w:val="24"/>
          <w:lang w:val="pt-BR"/>
        </w:rPr>
        <w:t xml:space="preserve">: in data de </w:t>
      </w:r>
      <w:r w:rsidR="001F4E61" w:rsidRPr="001F4E61">
        <w:rPr>
          <w:rFonts w:ascii="Times New Roman" w:hAnsi="Times New Roman"/>
          <w:b/>
          <w:bCs/>
          <w:szCs w:val="24"/>
          <w:lang w:val="pt-BR"/>
        </w:rPr>
        <w:t>04.07</w:t>
      </w:r>
      <w:r w:rsidR="00CE6B43" w:rsidRPr="001F4E61">
        <w:rPr>
          <w:rFonts w:ascii="Times New Roman" w:hAnsi="Times New Roman"/>
          <w:b/>
          <w:bCs/>
          <w:szCs w:val="24"/>
          <w:lang w:val="pt-BR"/>
        </w:rPr>
        <w:t>.2025</w:t>
      </w:r>
      <w:r w:rsidRPr="001F4E61">
        <w:rPr>
          <w:rFonts w:ascii="Times New Roman" w:hAnsi="Times New Roman"/>
          <w:b/>
          <w:bCs/>
          <w:szCs w:val="24"/>
          <w:lang w:val="pt-BR"/>
        </w:rPr>
        <w:t xml:space="preserve">, ora </w:t>
      </w:r>
      <w:r w:rsidR="00CE6B43" w:rsidRPr="001F4E61">
        <w:rPr>
          <w:rFonts w:ascii="Times New Roman" w:hAnsi="Times New Roman"/>
          <w:b/>
          <w:bCs/>
          <w:szCs w:val="24"/>
          <w:lang w:val="pt-BR"/>
        </w:rPr>
        <w:t>09</w:t>
      </w:r>
      <w:r w:rsidR="00E3349D" w:rsidRPr="001F4E61">
        <w:rPr>
          <w:rFonts w:ascii="Times New Roman" w:hAnsi="Times New Roman"/>
          <w:b/>
          <w:bCs/>
          <w:szCs w:val="24"/>
          <w:lang w:val="pt-BR"/>
        </w:rPr>
        <w:t>.00</w:t>
      </w:r>
      <w:r w:rsidRPr="001F4E61">
        <w:rPr>
          <w:rFonts w:ascii="Times New Roman" w:hAnsi="Times New Roman"/>
          <w:b/>
          <w:bCs/>
          <w:szCs w:val="24"/>
          <w:lang w:val="pt-BR"/>
        </w:rPr>
        <w:t xml:space="preserve"> </w:t>
      </w:r>
    </w:p>
    <w:p w14:paraId="4DAC5BD8" w14:textId="25ECAC5E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07.07</w:t>
      </w:r>
      <w:r w:rsidR="00CE6B43">
        <w:rPr>
          <w:rFonts w:ascii="Times New Roman" w:hAnsi="Times New Roman"/>
          <w:szCs w:val="24"/>
          <w:lang w:val="pt-BR"/>
        </w:rPr>
        <w:t>.2025</w:t>
      </w:r>
      <w:r w:rsidR="00CE6B43" w:rsidRPr="00F61502">
        <w:rPr>
          <w:rFonts w:ascii="Times New Roman" w:hAnsi="Times New Roman"/>
          <w:szCs w:val="24"/>
          <w:lang w:val="pt-BR"/>
        </w:rPr>
        <w:t xml:space="preserve">, ora </w:t>
      </w:r>
      <w:r w:rsidR="00CE6B43">
        <w:rPr>
          <w:rFonts w:ascii="Times New Roman" w:hAnsi="Times New Roman"/>
          <w:szCs w:val="24"/>
          <w:lang w:val="pt-BR"/>
        </w:rPr>
        <w:t>09</w:t>
      </w:r>
      <w:r w:rsidR="00CE6B43" w:rsidRPr="00F61502">
        <w:rPr>
          <w:rFonts w:ascii="Times New Roman" w:hAnsi="Times New Roman"/>
          <w:szCs w:val="24"/>
          <w:lang w:val="pt-BR"/>
        </w:rPr>
        <w:t>.00</w:t>
      </w:r>
    </w:p>
    <w:p w14:paraId="684C5491" w14:textId="2AF2D26A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08.07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09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53553C7B" w14:textId="77B3E084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clinică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1F4E61">
        <w:rPr>
          <w:rFonts w:ascii="Times New Roman" w:hAnsi="Times New Roman"/>
          <w:szCs w:val="24"/>
          <w:lang w:val="pt-BR"/>
        </w:rPr>
        <w:t>09.07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09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07FE138D" w14:textId="528C8C7D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finale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3E5B">
        <w:rPr>
          <w:rFonts w:ascii="Times New Roman" w:hAnsi="Times New Roman"/>
          <w:szCs w:val="24"/>
          <w:lang w:val="pt-BR"/>
        </w:rPr>
        <w:t>10</w:t>
      </w:r>
      <w:r w:rsidR="00CE6B43">
        <w:rPr>
          <w:rFonts w:ascii="Times New Roman" w:hAnsi="Times New Roman"/>
          <w:szCs w:val="24"/>
          <w:lang w:val="pt-BR"/>
        </w:rPr>
        <w:t>.</w:t>
      </w:r>
      <w:r w:rsidR="001F4E61">
        <w:rPr>
          <w:rFonts w:ascii="Times New Roman" w:hAnsi="Times New Roman"/>
          <w:szCs w:val="24"/>
          <w:lang w:val="pt-BR"/>
        </w:rPr>
        <w:t>07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CE3E5B">
        <w:rPr>
          <w:rFonts w:ascii="Times New Roman" w:hAnsi="Times New Roman"/>
          <w:szCs w:val="24"/>
          <w:lang w:val="pt-BR"/>
        </w:rPr>
        <w:t>12</w:t>
      </w:r>
      <w:r w:rsidR="00CE6B43">
        <w:rPr>
          <w:rFonts w:ascii="Times New Roman" w:hAnsi="Times New Roman"/>
          <w:szCs w:val="24"/>
          <w:lang w:val="pt-BR"/>
        </w:rPr>
        <w:t>.00</w:t>
      </w:r>
    </w:p>
    <w:p w14:paraId="6D4A84E5" w14:textId="77777777" w:rsidR="00D153F2" w:rsidRDefault="00D153F2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0C0B9EDB" w14:textId="77777777" w:rsidR="001F4E61" w:rsidRDefault="001F4E61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2590BBA9" w14:textId="77777777" w:rsidR="001F4E61" w:rsidRPr="008324F6" w:rsidRDefault="001F4E61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5ED936C8" w14:textId="77777777" w:rsidR="00163B55" w:rsidRPr="00303E07" w:rsidRDefault="00163B55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 w:eastAsia="ro-RO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desfășura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sediul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institutului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>str. Republicii, nr.</w:t>
      </w:r>
      <w:r w:rsidR="00606DCF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34-36, Cluj-Napoca, 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, î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 xml:space="preserve">n </w:t>
      </w:r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 xml:space="preserve">Amfiteatrul </w:t>
      </w:r>
      <w:proofErr w:type="spellStart"/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Chiricuță</w:t>
      </w:r>
      <w:proofErr w:type="spellEnd"/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.</w:t>
      </w:r>
    </w:p>
    <w:p w14:paraId="23E09B26" w14:textId="00E58CC6" w:rsidR="006849BD" w:rsidRPr="00FE21EC" w:rsidRDefault="00E7237A" w:rsidP="00FE21EC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ro-RO" w:eastAsia="ro-RO"/>
        </w:rPr>
        <w:t>Taxa de participare este de 150 lei și se achită la casieria institutului la data depunerii do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sar</w:t>
      </w:r>
      <w:r w:rsidRPr="00303E07">
        <w:rPr>
          <w:rFonts w:ascii="Times New Roman" w:hAnsi="Times New Roman"/>
          <w:sz w:val="24"/>
          <w:szCs w:val="24"/>
          <w:lang w:val="ro-RO" w:eastAsia="ro-RO"/>
        </w:rPr>
        <w:t>ului.</w:t>
      </w:r>
    </w:p>
    <w:p w14:paraId="59C06708" w14:textId="173ECBE0" w:rsidR="005D37E3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Dosarele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in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10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zile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lucrătoare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data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afișă</w:t>
      </w:r>
      <w:r w:rsidRPr="008324F6">
        <w:rPr>
          <w:rFonts w:ascii="Times New Roman" w:hAnsi="Times New Roman"/>
          <w:sz w:val="24"/>
          <w:szCs w:val="24"/>
          <w:lang w:val="pt-BR"/>
        </w:rPr>
        <w:t>rii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prezentului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anuntului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respectiv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perioada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F4E61">
        <w:rPr>
          <w:rFonts w:ascii="Times New Roman" w:hAnsi="Times New Roman"/>
          <w:sz w:val="24"/>
          <w:szCs w:val="24"/>
          <w:lang w:val="pt-BR"/>
        </w:rPr>
        <w:t>10.06.2025</w:t>
      </w:r>
      <w:r w:rsidR="00DF0BB2">
        <w:rPr>
          <w:rFonts w:ascii="Times New Roman" w:hAnsi="Times New Roman"/>
          <w:sz w:val="24"/>
          <w:szCs w:val="24"/>
          <w:lang w:val="pt-BR"/>
        </w:rPr>
        <w:t xml:space="preserve"> – </w:t>
      </w:r>
      <w:r w:rsidR="001F4E61">
        <w:rPr>
          <w:rFonts w:ascii="Times New Roman" w:hAnsi="Times New Roman"/>
          <w:sz w:val="24"/>
          <w:szCs w:val="24"/>
          <w:lang w:val="pt-BR"/>
        </w:rPr>
        <w:t>24.06</w:t>
      </w:r>
      <w:r w:rsidR="00DF0BB2">
        <w:rPr>
          <w:rFonts w:ascii="Times New Roman" w:hAnsi="Times New Roman"/>
          <w:sz w:val="24"/>
          <w:szCs w:val="24"/>
          <w:lang w:val="pt-BR"/>
        </w:rPr>
        <w:t>.2025</w:t>
      </w:r>
      <w:r w:rsidR="00A24B15">
        <w:rPr>
          <w:rFonts w:ascii="Times New Roman" w:hAnsi="Times New Roman"/>
          <w:sz w:val="24"/>
          <w:szCs w:val="24"/>
          <w:lang w:val="pt-BR"/>
        </w:rPr>
        <w:t xml:space="preserve"> ora 1</w:t>
      </w:r>
      <w:r w:rsidR="00CE6B43">
        <w:rPr>
          <w:rFonts w:ascii="Times New Roman" w:hAnsi="Times New Roman"/>
          <w:sz w:val="24"/>
          <w:szCs w:val="24"/>
          <w:lang w:val="pt-BR"/>
        </w:rPr>
        <w:t>4</w:t>
      </w:r>
      <w:r w:rsidR="00A24B15">
        <w:rPr>
          <w:rFonts w:ascii="Times New Roman" w:hAnsi="Times New Roman"/>
          <w:sz w:val="24"/>
          <w:szCs w:val="24"/>
          <w:lang w:val="pt-BR"/>
        </w:rPr>
        <w:t>.00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,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luni-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vineri</w:t>
      </w:r>
      <w:proofErr w:type="spellEnd"/>
      <w:r w:rsidR="00C4170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C41708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ntre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FE21EC">
        <w:rPr>
          <w:rFonts w:ascii="Times New Roman" w:hAnsi="Times New Roman"/>
          <w:sz w:val="24"/>
          <w:szCs w:val="24"/>
          <w:lang w:val="pt-BR"/>
        </w:rPr>
        <w:t>9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.00 – 1</w:t>
      </w:r>
      <w:r w:rsidR="00FE21EC">
        <w:rPr>
          <w:rFonts w:ascii="Times New Roman" w:hAnsi="Times New Roman"/>
          <w:sz w:val="24"/>
          <w:szCs w:val="24"/>
          <w:lang w:val="pt-BR"/>
        </w:rPr>
        <w:t>4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E6B43">
        <w:rPr>
          <w:rFonts w:ascii="Times New Roman" w:hAnsi="Times New Roman"/>
          <w:sz w:val="24"/>
          <w:szCs w:val="24"/>
          <w:lang w:val="pt-BR"/>
        </w:rPr>
        <w:t>RUNOS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FA69F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FA69F3" w:rsidRPr="00303E07">
        <w:rPr>
          <w:rFonts w:ascii="Times New Roman" w:eastAsia="Calibri" w:hAnsi="Times New Roman"/>
          <w:sz w:val="24"/>
          <w:szCs w:val="24"/>
          <w:lang w:val="ro-RO" w:eastAsia="ro-RO"/>
        </w:rPr>
        <w:t xml:space="preserve">str. Republicii, nr.34-36, Cluj-Napoca, </w:t>
      </w:r>
      <w:r w:rsidR="00FA69F3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453D8C47" w14:textId="77777777" w:rsidR="00FA69F3" w:rsidRDefault="00FA69F3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AD60D24" w14:textId="77777777" w:rsidR="001F4E61" w:rsidRDefault="001F4E6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44FDE97A" w14:textId="77777777" w:rsidR="001F4E61" w:rsidRPr="008324F6" w:rsidRDefault="001F4E6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53B489F" w14:textId="77777777" w:rsidR="006671E1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ocuparea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postului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vacant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constă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parcurgerea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trei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etape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succesive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după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cum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urmează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2E5DEAE2" w14:textId="77777777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/>
          <w:sz w:val="24"/>
          <w:szCs w:val="24"/>
          <w:lang w:val="pt-BR"/>
        </w:rPr>
        <w:t>selecț</w:t>
      </w:r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ia</w:t>
      </w:r>
      <w:proofErr w:type="spellEnd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dosarelor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de </w:t>
      </w:r>
      <w:proofErr w:type="spellStart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>concu</w:t>
      </w:r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rs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și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stabilirea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punctajului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conform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anexei 3</w:t>
      </w:r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la</w:t>
      </w:r>
      <w:proofErr w:type="spellEnd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ordin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408A1E3" w14:textId="40116FB2" w:rsidR="006671E1" w:rsidRPr="008324F6" w:rsidRDefault="006671E1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>proba</w:t>
      </w:r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>scrisă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3A376DBD" w14:textId="0781447F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 xml:space="preserve">proba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practică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7B79B131" w14:textId="77777777" w:rsidR="001865D5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 xml:space="preserve">Sunt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i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f</w:t>
      </w:r>
      <w:r w:rsidRPr="008324F6">
        <w:rPr>
          <w:rFonts w:ascii="Times New Roman" w:hAnsi="Times New Roman"/>
          <w:sz w:val="24"/>
          <w:szCs w:val="24"/>
          <w:lang w:val="pt-BR"/>
        </w:rPr>
        <w:t>iecare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obținut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minim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7237A" w:rsidRPr="008324F6">
        <w:rPr>
          <w:rFonts w:ascii="Times New Roman" w:hAnsi="Times New Roman"/>
          <w:sz w:val="24"/>
          <w:szCs w:val="24"/>
          <w:lang w:val="pt-BR"/>
        </w:rPr>
        <w:t>50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068F9439" w14:textId="77777777" w:rsidR="005D37E3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>S</w:t>
      </w:r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e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prezenta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urmă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toarea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prob</w:t>
      </w:r>
      <w:r w:rsidRPr="008324F6">
        <w:rPr>
          <w:rFonts w:ascii="Times New Roman" w:hAnsi="Times New Roman"/>
          <w:sz w:val="24"/>
          <w:szCs w:val="24"/>
          <w:lang w:val="pt-BR"/>
        </w:rPr>
        <w:t>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606DCF" w:rsidRPr="008324F6">
        <w:rPr>
          <w:rFonts w:ascii="Times New Roman" w:hAnsi="Times New Roman"/>
          <w:sz w:val="24"/>
          <w:szCs w:val="24"/>
          <w:lang w:val="pt-BR"/>
        </w:rPr>
        <w:t>doar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candida</w:t>
      </w:r>
      <w:r w:rsidRPr="008324F6">
        <w:rPr>
          <w:rFonts w:ascii="Times New Roman" w:hAnsi="Times New Roman"/>
          <w:sz w:val="24"/>
          <w:szCs w:val="24"/>
          <w:lang w:val="pt-BR"/>
        </w:rPr>
        <w:t>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etapa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anterioară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D360614" w14:textId="77777777" w:rsidR="005D37E3" w:rsidRPr="008324F6" w:rsidRDefault="006671E1" w:rsidP="005A6FCA">
      <w:pPr>
        <w:spacing w:after="0"/>
        <w:ind w:left="284" w:right="-91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afişarea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fiec</w:t>
      </w:r>
      <w:r w:rsidR="00683589" w:rsidRPr="008324F6">
        <w:rPr>
          <w:rFonts w:ascii="Times New Roman" w:hAnsi="Times New Roman"/>
          <w:sz w:val="24"/>
          <w:szCs w:val="24"/>
          <w:lang w:val="pt-BR"/>
        </w:rPr>
        <w:t>ă</w:t>
      </w:r>
      <w:r w:rsidRPr="008324F6">
        <w:rPr>
          <w:rFonts w:ascii="Times New Roman" w:hAnsi="Times New Roman"/>
          <w:sz w:val="24"/>
          <w:szCs w:val="24"/>
          <w:lang w:val="pt-BR"/>
        </w:rPr>
        <w:t>rei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respinşi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dreptul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>aţie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secretariatul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C941006" w14:textId="77777777" w:rsidR="005D37E3" w:rsidRPr="008324F6" w:rsidRDefault="006671E1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eventualele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comunica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expirarea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7377917" w14:textId="77777777" w:rsidR="006671E1" w:rsidRPr="008324F6" w:rsidRDefault="006671E1" w:rsidP="005D37E3">
      <w:pPr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baza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notelor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obţinute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comisia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7CC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stabili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ordinea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06DCF"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62D4910" w14:textId="07CF84BB" w:rsidR="006671E1" w:rsidRPr="008324F6" w:rsidRDefault="00683589" w:rsidP="00163B55">
      <w:pPr>
        <w:shd w:val="clear" w:color="auto" w:fill="FFFFFF"/>
        <w:spacing w:after="0"/>
        <w:ind w:firstLine="284"/>
        <w:jc w:val="both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lastRenderedPageBreak/>
        <w:t>Relaț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suplimentare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privind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desfăşurarea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obţine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sediul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str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Republicii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nr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>. 34-36,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Cluj-Napoca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etaj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I,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secretarul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comisei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–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Ec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r w:rsidR="007D16EE" w:rsidRPr="008324F6">
        <w:rPr>
          <w:rFonts w:ascii="Times New Roman" w:hAnsi="Times New Roman"/>
          <w:sz w:val="24"/>
          <w:szCs w:val="24"/>
          <w:lang w:val="pt-BR"/>
        </w:rPr>
        <w:t>Gnandt Janos,</w:t>
      </w:r>
      <w:r w:rsidR="00163B5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RUNOS</w:t>
      </w:r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telefon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0264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598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361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int.142 </w:t>
      </w:r>
      <w:proofErr w:type="spellStart"/>
      <w:r w:rsidR="006F6B88" w:rsidRPr="008324F6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E6B43">
        <w:rPr>
          <w:rFonts w:ascii="Times New Roman" w:hAnsi="Times New Roman"/>
          <w:sz w:val="24"/>
          <w:szCs w:val="24"/>
          <w:lang w:val="pt-BR"/>
        </w:rPr>
        <w:t>0741 474 338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258BF43" w14:textId="77777777" w:rsidR="007F0F84" w:rsidRPr="008324F6" w:rsidRDefault="0031066F" w:rsidP="00D26236">
      <w:pPr>
        <w:tabs>
          <w:tab w:val="left" w:pos="709"/>
        </w:tabs>
        <w:spacing w:after="0"/>
        <w:ind w:left="720"/>
        <w:rPr>
          <w:rFonts w:ascii="Times New Roman" w:hAnsi="Times New Roman"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pt-BR"/>
        </w:rPr>
        <w:tab/>
      </w:r>
    </w:p>
    <w:p w14:paraId="2E8176DF" w14:textId="77777777" w:rsidR="00D26236" w:rsidRPr="00CE3E5B" w:rsidRDefault="00D26236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lang w:val="pt-BR"/>
        </w:rPr>
      </w:pPr>
    </w:p>
    <w:p w14:paraId="00B7DC9C" w14:textId="7B5FC479" w:rsidR="00E84E43" w:rsidRPr="00614611" w:rsidRDefault="00E84E43" w:rsidP="00E84E43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  <w:r w:rsidRPr="00B82F19">
        <w:rPr>
          <w:rFonts w:ascii="Times New Roman" w:hAnsi="Times New Roman"/>
          <w:sz w:val="24"/>
          <w:szCs w:val="24"/>
          <w:lang w:val="pt-BR"/>
        </w:rPr>
        <w:t xml:space="preserve">                 </w:t>
      </w:r>
      <w:r w:rsidRPr="00614611">
        <w:rPr>
          <w:rFonts w:ascii="Times New Roman" w:hAnsi="Times New Roman"/>
          <w:sz w:val="24"/>
          <w:szCs w:val="24"/>
          <w:lang w:val="pt-BR"/>
        </w:rPr>
        <w:t>MANAGER                                                                 ȘEF SERVICIU RUNOS</w:t>
      </w:r>
    </w:p>
    <w:p w14:paraId="0B2D86F2" w14:textId="0838DB2C" w:rsidR="00E84E43" w:rsidRPr="00614611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614611">
        <w:rPr>
          <w:rFonts w:ascii="Times New Roman" w:hAnsi="Times New Roman"/>
          <w:sz w:val="24"/>
          <w:szCs w:val="24"/>
          <w:lang w:val="pt-BR"/>
        </w:rPr>
        <w:t>Șef</w:t>
      </w:r>
      <w:proofErr w:type="spellEnd"/>
      <w:r w:rsidRPr="00614611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614611">
        <w:rPr>
          <w:rFonts w:ascii="Times New Roman" w:hAnsi="Times New Roman"/>
          <w:sz w:val="24"/>
          <w:szCs w:val="24"/>
          <w:lang w:val="pt-BR"/>
        </w:rPr>
        <w:t>lucrări</w:t>
      </w:r>
      <w:proofErr w:type="spellEnd"/>
      <w:r w:rsidRPr="00614611">
        <w:rPr>
          <w:rFonts w:ascii="Times New Roman" w:hAnsi="Times New Roman"/>
          <w:sz w:val="24"/>
          <w:szCs w:val="24"/>
          <w:lang w:val="pt-BR"/>
        </w:rPr>
        <w:t xml:space="preserve"> dr. Vlad </w:t>
      </w:r>
      <w:proofErr w:type="spellStart"/>
      <w:r w:rsidRPr="00614611">
        <w:rPr>
          <w:rFonts w:ascii="Times New Roman" w:hAnsi="Times New Roman"/>
          <w:sz w:val="24"/>
          <w:szCs w:val="24"/>
          <w:lang w:val="pt-BR"/>
        </w:rPr>
        <w:t>Ioan</w:t>
      </w:r>
      <w:proofErr w:type="spellEnd"/>
      <w:r w:rsidRPr="00614611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614611">
        <w:rPr>
          <w:rFonts w:ascii="Times New Roman" w:hAnsi="Times New Roman"/>
          <w:sz w:val="24"/>
          <w:szCs w:val="24"/>
          <w:lang w:val="pt-BR"/>
        </w:rPr>
        <w:t>Cătălin</w:t>
      </w:r>
      <w:proofErr w:type="spellEnd"/>
      <w:r w:rsidRPr="00614611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</w:t>
      </w:r>
      <w:proofErr w:type="spellStart"/>
      <w:r w:rsidRPr="00614611">
        <w:rPr>
          <w:rFonts w:ascii="Times New Roman" w:hAnsi="Times New Roman"/>
          <w:sz w:val="24"/>
          <w:szCs w:val="24"/>
          <w:lang w:val="pt-BR"/>
        </w:rPr>
        <w:t>Ec</w:t>
      </w:r>
      <w:proofErr w:type="spellEnd"/>
      <w:r w:rsidRPr="00614611">
        <w:rPr>
          <w:rFonts w:ascii="Times New Roman" w:hAnsi="Times New Roman"/>
          <w:sz w:val="24"/>
          <w:szCs w:val="24"/>
          <w:lang w:val="pt-BR"/>
        </w:rPr>
        <w:t xml:space="preserve">. Gnandt Janos  </w:t>
      </w:r>
    </w:p>
    <w:p w14:paraId="1F63A62C" w14:textId="77777777" w:rsidR="00E84E43" w:rsidRPr="00614611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12A7D39" w14:textId="77777777" w:rsidR="00E84E43" w:rsidRPr="00614611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0EF35107" w14:textId="77777777" w:rsidR="00E84E43" w:rsidRPr="00614611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289700F9" w14:textId="04C85482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614611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                                                 </w:t>
      </w:r>
      <w:r w:rsidRPr="00303E07">
        <w:rPr>
          <w:rFonts w:ascii="Times New Roman" w:hAnsi="Times New Roman"/>
          <w:sz w:val="24"/>
          <w:szCs w:val="24"/>
          <w:lang w:val="ro-RO"/>
        </w:rPr>
        <w:t>Consilier juridic</w:t>
      </w:r>
    </w:p>
    <w:p w14:paraId="440D220E" w14:textId="77777777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6E05102" w14:textId="77777777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1A04D0A" w14:textId="77777777" w:rsidR="00960E36" w:rsidRDefault="00960E36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105F108A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656E5036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496BB5F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2FFF067B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0A3F6B36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38B5A179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49443D05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C167379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3D806EE9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3D8470E7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2B2E411C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01D0C6BC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381B33E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194C8E0A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DEEF4ED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77C11806" w14:textId="77777777" w:rsidR="006849BD" w:rsidRPr="00960E36" w:rsidRDefault="006849BD" w:rsidP="006849BD">
      <w:pPr>
        <w:spacing w:after="0"/>
        <w:jc w:val="center"/>
        <w:rPr>
          <w:sz w:val="16"/>
          <w:szCs w:val="16"/>
          <w:lang w:val="ro-RO"/>
        </w:rPr>
      </w:pPr>
      <w:proofErr w:type="spellStart"/>
      <w:r w:rsidRPr="0081185B">
        <w:rPr>
          <w:sz w:val="16"/>
          <w:szCs w:val="16"/>
          <w:lang w:val="es-ES_tradnl"/>
        </w:rPr>
        <w:t>Str</w:t>
      </w:r>
      <w:proofErr w:type="spellEnd"/>
      <w:r w:rsidRPr="0081185B">
        <w:rPr>
          <w:sz w:val="16"/>
          <w:szCs w:val="16"/>
          <w:lang w:val="es-ES_tradnl"/>
        </w:rPr>
        <w:t xml:space="preserve">. </w:t>
      </w:r>
      <w:proofErr w:type="spellStart"/>
      <w:r w:rsidRPr="0081185B">
        <w:rPr>
          <w:sz w:val="16"/>
          <w:szCs w:val="16"/>
          <w:lang w:val="es-ES_tradnl"/>
        </w:rPr>
        <w:t>Republicii</w:t>
      </w:r>
      <w:proofErr w:type="spellEnd"/>
      <w:r w:rsidRPr="0081185B">
        <w:rPr>
          <w:sz w:val="16"/>
          <w:szCs w:val="16"/>
          <w:lang w:val="es-ES_tradnl"/>
        </w:rPr>
        <w:t xml:space="preserve"> </w:t>
      </w:r>
      <w:proofErr w:type="spellStart"/>
      <w:r w:rsidRPr="0081185B">
        <w:rPr>
          <w:sz w:val="16"/>
          <w:szCs w:val="16"/>
          <w:lang w:val="es-ES_tradnl"/>
        </w:rPr>
        <w:t>Nr</w:t>
      </w:r>
      <w:proofErr w:type="spellEnd"/>
      <w:r w:rsidRPr="0081185B">
        <w:rPr>
          <w:sz w:val="16"/>
          <w:szCs w:val="16"/>
          <w:lang w:val="es-ES_tradnl"/>
        </w:rPr>
        <w:t xml:space="preserve">. 34-36, 400015 Cluj-Napoca, </w:t>
      </w:r>
      <w:r w:rsidRPr="00960E36">
        <w:rPr>
          <w:sz w:val="16"/>
          <w:szCs w:val="16"/>
          <w:lang w:val="ro-RO"/>
        </w:rPr>
        <w:t xml:space="preserve">România Tel: +40-264-598 361, Fax: +40-264-598 365; e-mail: </w:t>
      </w:r>
      <w:proofErr w:type="spellStart"/>
      <w:r w:rsidRPr="00960E36">
        <w:rPr>
          <w:sz w:val="16"/>
          <w:szCs w:val="16"/>
          <w:lang w:val="ro-RO"/>
        </w:rPr>
        <w:t>office</w:t>
      </w:r>
      <w:proofErr w:type="spellEnd"/>
      <w:r w:rsidRPr="0081185B">
        <w:rPr>
          <w:sz w:val="16"/>
          <w:szCs w:val="16"/>
          <w:lang w:val="es-ES_tradnl"/>
        </w:rPr>
        <w:t>@</w:t>
      </w:r>
      <w:r w:rsidRPr="00960E36">
        <w:rPr>
          <w:sz w:val="16"/>
          <w:szCs w:val="16"/>
          <w:lang w:val="ro-RO"/>
        </w:rPr>
        <w:t>iocn.ro, web: www.iocn.ro</w:t>
      </w:r>
    </w:p>
    <w:p w14:paraId="45C39398" w14:textId="77777777" w:rsidR="006849BD" w:rsidRPr="0081185B" w:rsidRDefault="006849BD" w:rsidP="006849BD">
      <w:pPr>
        <w:spacing w:after="0"/>
        <w:jc w:val="center"/>
        <w:rPr>
          <w:caps/>
          <w:sz w:val="16"/>
          <w:szCs w:val="16"/>
          <w:lang w:val="pt-BR"/>
        </w:rPr>
      </w:pPr>
      <w:r w:rsidRPr="0081185B">
        <w:rPr>
          <w:sz w:val="16"/>
          <w:szCs w:val="16"/>
          <w:lang w:val="it-IT"/>
        </w:rPr>
        <w:t>Certific</w:t>
      </w:r>
      <w:proofErr w:type="spellStart"/>
      <w:r w:rsidRPr="00C71313">
        <w:rPr>
          <w:sz w:val="16"/>
          <w:szCs w:val="16"/>
          <w:lang w:val="fr-FR"/>
        </w:rPr>
        <w:t>ări</w:t>
      </w:r>
      <w:proofErr w:type="spellEnd"/>
      <w:r w:rsidRPr="00C71313">
        <w:rPr>
          <w:sz w:val="16"/>
          <w:szCs w:val="16"/>
          <w:lang w:val="fr-FR"/>
        </w:rPr>
        <w:t xml:space="preserve"> ISO: </w:t>
      </w:r>
      <w:r w:rsidRPr="0081185B">
        <w:rPr>
          <w:caps/>
          <w:sz w:val="16"/>
          <w:szCs w:val="16"/>
          <w:lang w:val="it-IT"/>
        </w:rPr>
        <w:t>ISO 9001: 2008 (</w:t>
      </w:r>
      <w:r w:rsidRPr="0081185B">
        <w:rPr>
          <w:sz w:val="16"/>
          <w:szCs w:val="16"/>
          <w:lang w:val="it-IT"/>
        </w:rPr>
        <w:t>Nr. certificat</w:t>
      </w:r>
      <w:r w:rsidRPr="0081185B">
        <w:rPr>
          <w:caps/>
          <w:sz w:val="16"/>
          <w:szCs w:val="16"/>
          <w:lang w:val="it-IT"/>
        </w:rPr>
        <w:t xml:space="preserve">: </w:t>
      </w:r>
      <w:r w:rsidRPr="0081185B">
        <w:rPr>
          <w:caps/>
          <w:sz w:val="16"/>
          <w:szCs w:val="16"/>
          <w:lang w:val="pt-BR"/>
        </w:rPr>
        <w:t>AJAEU/08/10979), ISO 22000: 2005 (</w:t>
      </w:r>
      <w:proofErr w:type="spellStart"/>
      <w:r w:rsidRPr="0081185B">
        <w:rPr>
          <w:sz w:val="16"/>
          <w:szCs w:val="16"/>
          <w:lang w:val="pt-BR"/>
        </w:rPr>
        <w:t>Nr</w:t>
      </w:r>
      <w:proofErr w:type="spellEnd"/>
      <w:r w:rsidRPr="0081185B">
        <w:rPr>
          <w:sz w:val="16"/>
          <w:szCs w:val="16"/>
          <w:lang w:val="pt-BR"/>
        </w:rPr>
        <w:t xml:space="preserve">. </w:t>
      </w:r>
      <w:proofErr w:type="spellStart"/>
      <w:r w:rsidRPr="0081185B">
        <w:rPr>
          <w:sz w:val="16"/>
          <w:szCs w:val="16"/>
          <w:lang w:val="pt-BR"/>
        </w:rPr>
        <w:t>certificat</w:t>
      </w:r>
      <w:proofErr w:type="spellEnd"/>
      <w:r w:rsidRPr="0081185B">
        <w:rPr>
          <w:sz w:val="16"/>
          <w:szCs w:val="16"/>
          <w:lang w:val="pt-BR"/>
        </w:rPr>
        <w:t>:</w:t>
      </w:r>
      <w:r w:rsidRPr="0081185B">
        <w:rPr>
          <w:caps/>
          <w:sz w:val="16"/>
          <w:szCs w:val="16"/>
          <w:lang w:val="pt-BR"/>
        </w:rPr>
        <w:t xml:space="preserve"> AJAEU/10/12018)</w:t>
      </w:r>
    </w:p>
    <w:p w14:paraId="7B01F9F8" w14:textId="77777777" w:rsidR="006849BD" w:rsidRPr="00C71313" w:rsidRDefault="006849BD" w:rsidP="006849BD">
      <w:pPr>
        <w:tabs>
          <w:tab w:val="center" w:pos="4703"/>
          <w:tab w:val="left" w:pos="6810"/>
        </w:tabs>
        <w:spacing w:after="0"/>
        <w:jc w:val="center"/>
        <w:rPr>
          <w:lang w:val="pt-BR"/>
        </w:rPr>
      </w:pPr>
      <w:proofErr w:type="spellStart"/>
      <w:r w:rsidRPr="00C71313">
        <w:rPr>
          <w:bCs/>
          <w:sz w:val="16"/>
          <w:szCs w:val="16"/>
          <w:lang w:val="pt-BR" w:eastAsia="en-GB"/>
        </w:rPr>
        <w:t>Operator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de date cu </w:t>
      </w:r>
      <w:proofErr w:type="spellStart"/>
      <w:r w:rsidRPr="00C71313">
        <w:rPr>
          <w:bCs/>
          <w:sz w:val="16"/>
          <w:szCs w:val="16"/>
          <w:lang w:val="pt-BR" w:eastAsia="en-GB"/>
        </w:rPr>
        <w:t>caracter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personal, </w:t>
      </w:r>
      <w:proofErr w:type="spellStart"/>
      <w:r w:rsidRPr="00C71313">
        <w:rPr>
          <w:bCs/>
          <w:sz w:val="16"/>
          <w:szCs w:val="16"/>
          <w:lang w:val="pt-BR" w:eastAsia="en-GB"/>
        </w:rPr>
        <w:t>conform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Regulamentului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2016/679 al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Parlamentului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European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</w:t>
      </w:r>
    </w:p>
    <w:sectPr w:rsidR="006849BD" w:rsidRPr="00C71313" w:rsidSect="00C94FD0">
      <w:headerReference w:type="default" r:id="rId9"/>
      <w:footerReference w:type="default" r:id="rId10"/>
      <w:pgSz w:w="12242" w:h="15842" w:code="1"/>
      <w:pgMar w:top="1843" w:right="760" w:bottom="851" w:left="1418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887F6" w14:textId="77777777" w:rsidR="004F71F4" w:rsidRDefault="004F71F4" w:rsidP="007E0898">
      <w:pPr>
        <w:spacing w:after="0" w:line="240" w:lineRule="auto"/>
      </w:pPr>
      <w:r>
        <w:separator/>
      </w:r>
    </w:p>
  </w:endnote>
  <w:endnote w:type="continuationSeparator" w:id="0">
    <w:p w14:paraId="7DE49B21" w14:textId="77777777" w:rsidR="004F71F4" w:rsidRDefault="004F71F4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6C6F0" w14:textId="7123BAEF" w:rsidR="006849BD" w:rsidRPr="006849BD" w:rsidRDefault="006849BD" w:rsidP="006849BD">
    <w:pPr>
      <w:pStyle w:val="Subsol"/>
      <w:jc w:val="center"/>
      <w:rPr>
        <w:rFonts w:ascii="Times New Roman" w:hAnsi="Times New Roman"/>
        <w:sz w:val="20"/>
        <w:szCs w:val="20"/>
      </w:rPr>
    </w:pP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PAGE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1</w:t>
    </w:r>
    <w:r w:rsidRPr="006849BD">
      <w:rPr>
        <w:rFonts w:ascii="Times New Roman" w:hAnsi="Times New Roman"/>
        <w:sz w:val="20"/>
        <w:szCs w:val="20"/>
      </w:rPr>
      <w:fldChar w:fldCharType="end"/>
    </w:r>
    <w:r w:rsidRPr="006849BD">
      <w:rPr>
        <w:rFonts w:ascii="Times New Roman" w:hAnsi="Times New Roman"/>
        <w:sz w:val="20"/>
        <w:szCs w:val="20"/>
        <w:lang w:val="ro-RO"/>
      </w:rPr>
      <w:t xml:space="preserve"> din </w:t>
    </w: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NUMPAGES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2</w:t>
    </w:r>
    <w:r w:rsidRPr="006849BD">
      <w:rPr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64CF3" w14:textId="77777777" w:rsidR="004F71F4" w:rsidRDefault="004F71F4" w:rsidP="007E0898">
      <w:pPr>
        <w:spacing w:after="0" w:line="240" w:lineRule="auto"/>
      </w:pPr>
      <w:r>
        <w:separator/>
      </w:r>
    </w:p>
  </w:footnote>
  <w:footnote w:type="continuationSeparator" w:id="0">
    <w:p w14:paraId="221FD0D5" w14:textId="77777777" w:rsidR="004F71F4" w:rsidRDefault="004F71F4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EE862" w14:textId="2BC0D2EB" w:rsidR="00E15A45" w:rsidRDefault="00A17812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 wp14:anchorId="02CEC48B" wp14:editId="6C43D5E7">
          <wp:simplePos x="0" y="0"/>
          <wp:positionH relativeFrom="column">
            <wp:posOffset>4716145</wp:posOffset>
          </wp:positionH>
          <wp:positionV relativeFrom="paragraph">
            <wp:posOffset>-219075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 wp14:anchorId="234A7F63" wp14:editId="54CCA344">
          <wp:simplePos x="0" y="0"/>
          <wp:positionH relativeFrom="column">
            <wp:posOffset>390525</wp:posOffset>
          </wp:positionH>
          <wp:positionV relativeFrom="paragraph">
            <wp:posOffset>-220345</wp:posOffset>
          </wp:positionV>
          <wp:extent cx="1812898" cy="842838"/>
          <wp:effectExtent l="19050" t="0" r="0" b="0"/>
          <wp:wrapNone/>
          <wp:docPr id="16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73B8"/>
    <w:multiLevelType w:val="hybridMultilevel"/>
    <w:tmpl w:val="48D0E50C"/>
    <w:lvl w:ilvl="0" w:tplc="79DA04CC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AE806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EE2C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60C5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D21C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E843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46FE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56635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F2CD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ED5905"/>
    <w:multiLevelType w:val="hybridMultilevel"/>
    <w:tmpl w:val="B42A64FE"/>
    <w:lvl w:ilvl="0" w:tplc="D69CD5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A2B0A">
      <w:start w:val="1"/>
      <w:numFmt w:val="lowerLetter"/>
      <w:lvlText w:val="%2)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C9F2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739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8DE5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D088E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0A16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831A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86CA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C04F9D"/>
    <w:multiLevelType w:val="hybridMultilevel"/>
    <w:tmpl w:val="155272B6"/>
    <w:lvl w:ilvl="0" w:tplc="4F6E96B4">
      <w:start w:val="2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EE8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AA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32B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CAA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E5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67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24C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740E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34C08"/>
    <w:multiLevelType w:val="hybridMultilevel"/>
    <w:tmpl w:val="A1AA725C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A04CC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229D1"/>
    <w:multiLevelType w:val="hybridMultilevel"/>
    <w:tmpl w:val="092058D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8F2"/>
    <w:multiLevelType w:val="hybridMultilevel"/>
    <w:tmpl w:val="9F82EB68"/>
    <w:lvl w:ilvl="0" w:tplc="0418000F">
      <w:start w:val="1"/>
      <w:numFmt w:val="decimal"/>
      <w:lvlText w:val="%1."/>
      <w:lvlJc w:val="left"/>
      <w:pPr>
        <w:ind w:left="1713" w:hanging="360"/>
      </w:pPr>
    </w:lvl>
    <w:lvl w:ilvl="1" w:tplc="04180019" w:tentative="1">
      <w:start w:val="1"/>
      <w:numFmt w:val="lowerLetter"/>
      <w:lvlText w:val="%2."/>
      <w:lvlJc w:val="left"/>
      <w:pPr>
        <w:ind w:left="2433" w:hanging="360"/>
      </w:pPr>
    </w:lvl>
    <w:lvl w:ilvl="2" w:tplc="0418001B" w:tentative="1">
      <w:start w:val="1"/>
      <w:numFmt w:val="lowerRoman"/>
      <w:lvlText w:val="%3."/>
      <w:lvlJc w:val="right"/>
      <w:pPr>
        <w:ind w:left="3153" w:hanging="180"/>
      </w:pPr>
    </w:lvl>
    <w:lvl w:ilvl="3" w:tplc="0418000F" w:tentative="1">
      <w:start w:val="1"/>
      <w:numFmt w:val="decimal"/>
      <w:lvlText w:val="%4."/>
      <w:lvlJc w:val="left"/>
      <w:pPr>
        <w:ind w:left="3873" w:hanging="360"/>
      </w:pPr>
    </w:lvl>
    <w:lvl w:ilvl="4" w:tplc="04180019" w:tentative="1">
      <w:start w:val="1"/>
      <w:numFmt w:val="lowerLetter"/>
      <w:lvlText w:val="%5."/>
      <w:lvlJc w:val="left"/>
      <w:pPr>
        <w:ind w:left="4593" w:hanging="360"/>
      </w:pPr>
    </w:lvl>
    <w:lvl w:ilvl="5" w:tplc="0418001B" w:tentative="1">
      <w:start w:val="1"/>
      <w:numFmt w:val="lowerRoman"/>
      <w:lvlText w:val="%6."/>
      <w:lvlJc w:val="right"/>
      <w:pPr>
        <w:ind w:left="5313" w:hanging="180"/>
      </w:pPr>
    </w:lvl>
    <w:lvl w:ilvl="6" w:tplc="0418000F" w:tentative="1">
      <w:start w:val="1"/>
      <w:numFmt w:val="decimal"/>
      <w:lvlText w:val="%7."/>
      <w:lvlJc w:val="left"/>
      <w:pPr>
        <w:ind w:left="6033" w:hanging="360"/>
      </w:pPr>
    </w:lvl>
    <w:lvl w:ilvl="7" w:tplc="04180019" w:tentative="1">
      <w:start w:val="1"/>
      <w:numFmt w:val="lowerLetter"/>
      <w:lvlText w:val="%8."/>
      <w:lvlJc w:val="left"/>
      <w:pPr>
        <w:ind w:left="6753" w:hanging="360"/>
      </w:pPr>
    </w:lvl>
    <w:lvl w:ilvl="8" w:tplc="041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247C6603"/>
    <w:multiLevelType w:val="hybridMultilevel"/>
    <w:tmpl w:val="AD9E301A"/>
    <w:lvl w:ilvl="0" w:tplc="DB38A77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8F58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C094D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E5A8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8245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09F5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22AB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6ECAD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090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DE6E93"/>
    <w:multiLevelType w:val="hybridMultilevel"/>
    <w:tmpl w:val="A2B46CB8"/>
    <w:lvl w:ilvl="0" w:tplc="70F28F08">
      <w:start w:val="28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DAB7AA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038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A2A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ED9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68DC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88E7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2A9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8AD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C74F9B"/>
    <w:multiLevelType w:val="hybridMultilevel"/>
    <w:tmpl w:val="4612AF9A"/>
    <w:lvl w:ilvl="0" w:tplc="49909D20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4B97E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DC7B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2A6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0A3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3C4E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6024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EB4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A36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F55CF5"/>
    <w:multiLevelType w:val="hybridMultilevel"/>
    <w:tmpl w:val="06566696"/>
    <w:lvl w:ilvl="0" w:tplc="9BA8EE5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4D712931"/>
    <w:multiLevelType w:val="multilevel"/>
    <w:tmpl w:val="103C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4C43CB"/>
    <w:multiLevelType w:val="hybridMultilevel"/>
    <w:tmpl w:val="0D30563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214ED"/>
    <w:multiLevelType w:val="hybridMultilevel"/>
    <w:tmpl w:val="E948F950"/>
    <w:lvl w:ilvl="0" w:tplc="FBC670D2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16FEA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28A0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6BE1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C023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A90B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C826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69BE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40F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D42B1D"/>
    <w:multiLevelType w:val="multilevel"/>
    <w:tmpl w:val="3F9A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AC0110"/>
    <w:multiLevelType w:val="hybridMultilevel"/>
    <w:tmpl w:val="CCEE5C32"/>
    <w:lvl w:ilvl="0" w:tplc="4BFA436C">
      <w:start w:val="1"/>
      <w:numFmt w:val="upperRoman"/>
      <w:lvlText w:val="%1."/>
      <w:lvlJc w:val="left"/>
      <w:pPr>
        <w:ind w:left="2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DC4C60">
      <w:start w:val="1"/>
      <w:numFmt w:val="lowerLetter"/>
      <w:lvlText w:val="%2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0EECF0">
      <w:start w:val="1"/>
      <w:numFmt w:val="lowerRoman"/>
      <w:lvlText w:val="%3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8A8BA">
      <w:start w:val="1"/>
      <w:numFmt w:val="decimal"/>
      <w:lvlText w:val="%4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6CD0C">
      <w:start w:val="1"/>
      <w:numFmt w:val="lowerLetter"/>
      <w:lvlText w:val="%5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871BC">
      <w:start w:val="1"/>
      <w:numFmt w:val="lowerRoman"/>
      <w:lvlText w:val="%6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B0A3E2">
      <w:start w:val="1"/>
      <w:numFmt w:val="decimal"/>
      <w:lvlText w:val="%7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4CA8E">
      <w:start w:val="1"/>
      <w:numFmt w:val="lowerLetter"/>
      <w:lvlText w:val="%8"/>
      <w:lvlJc w:val="left"/>
      <w:pPr>
        <w:ind w:left="7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8C638">
      <w:start w:val="1"/>
      <w:numFmt w:val="lowerRoman"/>
      <w:lvlText w:val="%9"/>
      <w:lvlJc w:val="left"/>
      <w:pPr>
        <w:ind w:left="8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6B23C3"/>
    <w:multiLevelType w:val="multilevel"/>
    <w:tmpl w:val="9B4C4A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27887">
    <w:abstractNumId w:val="0"/>
  </w:num>
  <w:num w:numId="2" w16cid:durableId="1109088748">
    <w:abstractNumId w:val="3"/>
  </w:num>
  <w:num w:numId="3" w16cid:durableId="1420983865">
    <w:abstractNumId w:val="4"/>
  </w:num>
  <w:num w:numId="4" w16cid:durableId="2047901192">
    <w:abstractNumId w:val="9"/>
  </w:num>
  <w:num w:numId="5" w16cid:durableId="96098723">
    <w:abstractNumId w:val="5"/>
  </w:num>
  <w:num w:numId="6" w16cid:durableId="1184787419">
    <w:abstractNumId w:val="10"/>
  </w:num>
  <w:num w:numId="7" w16cid:durableId="1002590253">
    <w:abstractNumId w:val="15"/>
  </w:num>
  <w:num w:numId="8" w16cid:durableId="488601170">
    <w:abstractNumId w:val="13"/>
  </w:num>
  <w:num w:numId="9" w16cid:durableId="1014108236">
    <w:abstractNumId w:val="14"/>
  </w:num>
  <w:num w:numId="10" w16cid:durableId="1625886088">
    <w:abstractNumId w:val="12"/>
  </w:num>
  <w:num w:numId="11" w16cid:durableId="1038705836">
    <w:abstractNumId w:val="6"/>
  </w:num>
  <w:num w:numId="12" w16cid:durableId="1625621800">
    <w:abstractNumId w:val="8"/>
  </w:num>
  <w:num w:numId="13" w16cid:durableId="1951668868">
    <w:abstractNumId w:val="2"/>
  </w:num>
  <w:num w:numId="14" w16cid:durableId="1845970587">
    <w:abstractNumId w:val="7"/>
  </w:num>
  <w:num w:numId="15" w16cid:durableId="1800414658">
    <w:abstractNumId w:val="1"/>
  </w:num>
  <w:num w:numId="16" w16cid:durableId="936790683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40"/>
    <w:rsid w:val="00006156"/>
    <w:rsid w:val="00010C4E"/>
    <w:rsid w:val="00011A45"/>
    <w:rsid w:val="00014917"/>
    <w:rsid w:val="000158B1"/>
    <w:rsid w:val="00025E0D"/>
    <w:rsid w:val="000332A3"/>
    <w:rsid w:val="00035563"/>
    <w:rsid w:val="00035900"/>
    <w:rsid w:val="00051C0C"/>
    <w:rsid w:val="00052A6F"/>
    <w:rsid w:val="000538AB"/>
    <w:rsid w:val="00056F6F"/>
    <w:rsid w:val="00062B5A"/>
    <w:rsid w:val="00062C85"/>
    <w:rsid w:val="00063167"/>
    <w:rsid w:val="00065A72"/>
    <w:rsid w:val="0007338C"/>
    <w:rsid w:val="00073D09"/>
    <w:rsid w:val="00083978"/>
    <w:rsid w:val="0008690C"/>
    <w:rsid w:val="0009044D"/>
    <w:rsid w:val="000944ED"/>
    <w:rsid w:val="000A77BA"/>
    <w:rsid w:val="000B22EB"/>
    <w:rsid w:val="000B2A1D"/>
    <w:rsid w:val="000B4699"/>
    <w:rsid w:val="000B5488"/>
    <w:rsid w:val="000B63AE"/>
    <w:rsid w:val="000B79A6"/>
    <w:rsid w:val="000B7B80"/>
    <w:rsid w:val="000C04F7"/>
    <w:rsid w:val="000C3D00"/>
    <w:rsid w:val="000C6D5D"/>
    <w:rsid w:val="000D2229"/>
    <w:rsid w:val="000D5864"/>
    <w:rsid w:val="000D6B22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34C1"/>
    <w:rsid w:val="0012481D"/>
    <w:rsid w:val="00124BCA"/>
    <w:rsid w:val="0012535D"/>
    <w:rsid w:val="00130A48"/>
    <w:rsid w:val="00132875"/>
    <w:rsid w:val="0013471A"/>
    <w:rsid w:val="00144D35"/>
    <w:rsid w:val="00144D48"/>
    <w:rsid w:val="00147776"/>
    <w:rsid w:val="00147A40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2E2F"/>
    <w:rsid w:val="001635A2"/>
    <w:rsid w:val="00163B55"/>
    <w:rsid w:val="001731AA"/>
    <w:rsid w:val="00174B1B"/>
    <w:rsid w:val="00182A4A"/>
    <w:rsid w:val="0018420B"/>
    <w:rsid w:val="001865D5"/>
    <w:rsid w:val="00187CC1"/>
    <w:rsid w:val="001A359F"/>
    <w:rsid w:val="001A5206"/>
    <w:rsid w:val="001B2585"/>
    <w:rsid w:val="001B279B"/>
    <w:rsid w:val="001B65C2"/>
    <w:rsid w:val="001B7C8A"/>
    <w:rsid w:val="001C0EAE"/>
    <w:rsid w:val="001C4B8A"/>
    <w:rsid w:val="001C6B8D"/>
    <w:rsid w:val="001D35BB"/>
    <w:rsid w:val="001D5F8A"/>
    <w:rsid w:val="001D7648"/>
    <w:rsid w:val="001E0869"/>
    <w:rsid w:val="001E2DBC"/>
    <w:rsid w:val="001F01CB"/>
    <w:rsid w:val="001F1535"/>
    <w:rsid w:val="001F1836"/>
    <w:rsid w:val="001F3975"/>
    <w:rsid w:val="001F4E61"/>
    <w:rsid w:val="001F5000"/>
    <w:rsid w:val="001F575B"/>
    <w:rsid w:val="001F5CB0"/>
    <w:rsid w:val="00200720"/>
    <w:rsid w:val="00200C25"/>
    <w:rsid w:val="00213599"/>
    <w:rsid w:val="002178D1"/>
    <w:rsid w:val="00221A8D"/>
    <w:rsid w:val="00231BEA"/>
    <w:rsid w:val="00231E34"/>
    <w:rsid w:val="0023790B"/>
    <w:rsid w:val="00242010"/>
    <w:rsid w:val="00242BCB"/>
    <w:rsid w:val="00256029"/>
    <w:rsid w:val="00263F7D"/>
    <w:rsid w:val="00265844"/>
    <w:rsid w:val="00275423"/>
    <w:rsid w:val="00276C17"/>
    <w:rsid w:val="00280459"/>
    <w:rsid w:val="00281492"/>
    <w:rsid w:val="00283CD4"/>
    <w:rsid w:val="00286978"/>
    <w:rsid w:val="00287A90"/>
    <w:rsid w:val="00292CEF"/>
    <w:rsid w:val="00293E00"/>
    <w:rsid w:val="002955C1"/>
    <w:rsid w:val="00295A96"/>
    <w:rsid w:val="00296FEE"/>
    <w:rsid w:val="002A2442"/>
    <w:rsid w:val="002A31F8"/>
    <w:rsid w:val="002A33EC"/>
    <w:rsid w:val="002A5894"/>
    <w:rsid w:val="002A657A"/>
    <w:rsid w:val="002B7DBE"/>
    <w:rsid w:val="002C2E70"/>
    <w:rsid w:val="002F084D"/>
    <w:rsid w:val="002F2E7D"/>
    <w:rsid w:val="002F3BB3"/>
    <w:rsid w:val="002F3FC6"/>
    <w:rsid w:val="002F4133"/>
    <w:rsid w:val="003026BF"/>
    <w:rsid w:val="00302B3A"/>
    <w:rsid w:val="00303E07"/>
    <w:rsid w:val="0030451B"/>
    <w:rsid w:val="003065A0"/>
    <w:rsid w:val="00306997"/>
    <w:rsid w:val="00307888"/>
    <w:rsid w:val="0031066F"/>
    <w:rsid w:val="00315DB6"/>
    <w:rsid w:val="0031687C"/>
    <w:rsid w:val="00317280"/>
    <w:rsid w:val="003246DA"/>
    <w:rsid w:val="00325512"/>
    <w:rsid w:val="00331D8E"/>
    <w:rsid w:val="003364BD"/>
    <w:rsid w:val="00340044"/>
    <w:rsid w:val="003410E7"/>
    <w:rsid w:val="003436AB"/>
    <w:rsid w:val="003465A1"/>
    <w:rsid w:val="003475E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9499D"/>
    <w:rsid w:val="003A609E"/>
    <w:rsid w:val="003B1EA6"/>
    <w:rsid w:val="003B315C"/>
    <w:rsid w:val="003B3E8F"/>
    <w:rsid w:val="003C6A6C"/>
    <w:rsid w:val="003D183B"/>
    <w:rsid w:val="003D5B9B"/>
    <w:rsid w:val="003D74D8"/>
    <w:rsid w:val="003E4F96"/>
    <w:rsid w:val="003E533D"/>
    <w:rsid w:val="003E5941"/>
    <w:rsid w:val="003F0AE7"/>
    <w:rsid w:val="003F2FFE"/>
    <w:rsid w:val="003F5B4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978ED"/>
    <w:rsid w:val="004B4CA3"/>
    <w:rsid w:val="004B5539"/>
    <w:rsid w:val="004B57C7"/>
    <w:rsid w:val="004B70E8"/>
    <w:rsid w:val="004B71FA"/>
    <w:rsid w:val="004B7372"/>
    <w:rsid w:val="004C0FBC"/>
    <w:rsid w:val="004C3DB4"/>
    <w:rsid w:val="004C4728"/>
    <w:rsid w:val="004D5372"/>
    <w:rsid w:val="004E4829"/>
    <w:rsid w:val="004E67FD"/>
    <w:rsid w:val="004E7159"/>
    <w:rsid w:val="004E7F0A"/>
    <w:rsid w:val="004F21C4"/>
    <w:rsid w:val="004F3F89"/>
    <w:rsid w:val="004F62D1"/>
    <w:rsid w:val="004F71F4"/>
    <w:rsid w:val="00500142"/>
    <w:rsid w:val="005045F6"/>
    <w:rsid w:val="005059A1"/>
    <w:rsid w:val="00506D8B"/>
    <w:rsid w:val="00507CCD"/>
    <w:rsid w:val="0051324C"/>
    <w:rsid w:val="00513C04"/>
    <w:rsid w:val="00516DD8"/>
    <w:rsid w:val="00522AC4"/>
    <w:rsid w:val="00522EA4"/>
    <w:rsid w:val="00523B29"/>
    <w:rsid w:val="00523C9C"/>
    <w:rsid w:val="0053414D"/>
    <w:rsid w:val="00536673"/>
    <w:rsid w:val="005445F6"/>
    <w:rsid w:val="0054746D"/>
    <w:rsid w:val="00552B4E"/>
    <w:rsid w:val="00561E29"/>
    <w:rsid w:val="00565AC1"/>
    <w:rsid w:val="005756FD"/>
    <w:rsid w:val="00577F21"/>
    <w:rsid w:val="00583761"/>
    <w:rsid w:val="00590325"/>
    <w:rsid w:val="00597FEF"/>
    <w:rsid w:val="005A49CE"/>
    <w:rsid w:val="005A4FE0"/>
    <w:rsid w:val="005A6FCA"/>
    <w:rsid w:val="005B044C"/>
    <w:rsid w:val="005B1079"/>
    <w:rsid w:val="005B1C43"/>
    <w:rsid w:val="005B7F26"/>
    <w:rsid w:val="005C5E31"/>
    <w:rsid w:val="005C60C9"/>
    <w:rsid w:val="005D1CAB"/>
    <w:rsid w:val="005D37E3"/>
    <w:rsid w:val="005E5A55"/>
    <w:rsid w:val="005F7563"/>
    <w:rsid w:val="00601D56"/>
    <w:rsid w:val="00602F3C"/>
    <w:rsid w:val="00604425"/>
    <w:rsid w:val="00606DCF"/>
    <w:rsid w:val="00607BE8"/>
    <w:rsid w:val="00614611"/>
    <w:rsid w:val="00621F3B"/>
    <w:rsid w:val="0062416E"/>
    <w:rsid w:val="0062702E"/>
    <w:rsid w:val="00631DF1"/>
    <w:rsid w:val="0063214B"/>
    <w:rsid w:val="00632406"/>
    <w:rsid w:val="0063609A"/>
    <w:rsid w:val="00644446"/>
    <w:rsid w:val="00652017"/>
    <w:rsid w:val="00666325"/>
    <w:rsid w:val="006671E1"/>
    <w:rsid w:val="006701BB"/>
    <w:rsid w:val="00672818"/>
    <w:rsid w:val="00672FC6"/>
    <w:rsid w:val="00677736"/>
    <w:rsid w:val="006808D2"/>
    <w:rsid w:val="00682879"/>
    <w:rsid w:val="00683589"/>
    <w:rsid w:val="006836E5"/>
    <w:rsid w:val="006849BD"/>
    <w:rsid w:val="00687D28"/>
    <w:rsid w:val="00694475"/>
    <w:rsid w:val="00694FB8"/>
    <w:rsid w:val="006B1E8F"/>
    <w:rsid w:val="006B74FF"/>
    <w:rsid w:val="006B7BE1"/>
    <w:rsid w:val="006C35A9"/>
    <w:rsid w:val="006C5C14"/>
    <w:rsid w:val="006D16A3"/>
    <w:rsid w:val="006D16E6"/>
    <w:rsid w:val="006D3E22"/>
    <w:rsid w:val="006E1F33"/>
    <w:rsid w:val="006E7085"/>
    <w:rsid w:val="006E7236"/>
    <w:rsid w:val="006F135D"/>
    <w:rsid w:val="006F6B88"/>
    <w:rsid w:val="0070619C"/>
    <w:rsid w:val="007143F2"/>
    <w:rsid w:val="00715A93"/>
    <w:rsid w:val="0072046F"/>
    <w:rsid w:val="00722B22"/>
    <w:rsid w:val="00725CB9"/>
    <w:rsid w:val="00726B54"/>
    <w:rsid w:val="00734E00"/>
    <w:rsid w:val="00741B9D"/>
    <w:rsid w:val="00743DBC"/>
    <w:rsid w:val="007447E4"/>
    <w:rsid w:val="00747102"/>
    <w:rsid w:val="00750954"/>
    <w:rsid w:val="0075746D"/>
    <w:rsid w:val="00760986"/>
    <w:rsid w:val="00771B0C"/>
    <w:rsid w:val="0077325F"/>
    <w:rsid w:val="00773B73"/>
    <w:rsid w:val="00773E77"/>
    <w:rsid w:val="00774D7E"/>
    <w:rsid w:val="00775737"/>
    <w:rsid w:val="00780615"/>
    <w:rsid w:val="0078220D"/>
    <w:rsid w:val="007836A1"/>
    <w:rsid w:val="00783FAC"/>
    <w:rsid w:val="007842D4"/>
    <w:rsid w:val="007946EC"/>
    <w:rsid w:val="007A0AA9"/>
    <w:rsid w:val="007A2808"/>
    <w:rsid w:val="007A397C"/>
    <w:rsid w:val="007A5D3C"/>
    <w:rsid w:val="007B02A3"/>
    <w:rsid w:val="007B2FA2"/>
    <w:rsid w:val="007B6241"/>
    <w:rsid w:val="007B6976"/>
    <w:rsid w:val="007B78DF"/>
    <w:rsid w:val="007C40AF"/>
    <w:rsid w:val="007C4EB8"/>
    <w:rsid w:val="007D0D9E"/>
    <w:rsid w:val="007D16EE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136A6"/>
    <w:rsid w:val="00821D7C"/>
    <w:rsid w:val="00822745"/>
    <w:rsid w:val="00825F40"/>
    <w:rsid w:val="008315B2"/>
    <w:rsid w:val="008324F6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677A"/>
    <w:rsid w:val="0087688D"/>
    <w:rsid w:val="00881B4C"/>
    <w:rsid w:val="008907A2"/>
    <w:rsid w:val="008919FC"/>
    <w:rsid w:val="00892797"/>
    <w:rsid w:val="00894B38"/>
    <w:rsid w:val="008A72E9"/>
    <w:rsid w:val="008B3568"/>
    <w:rsid w:val="008B7673"/>
    <w:rsid w:val="008C0846"/>
    <w:rsid w:val="008C3084"/>
    <w:rsid w:val="008C5D6B"/>
    <w:rsid w:val="008C7266"/>
    <w:rsid w:val="008D1672"/>
    <w:rsid w:val="008D1B95"/>
    <w:rsid w:val="008D1CCB"/>
    <w:rsid w:val="008D3B71"/>
    <w:rsid w:val="008D459D"/>
    <w:rsid w:val="008E0488"/>
    <w:rsid w:val="008F4ADD"/>
    <w:rsid w:val="009002C2"/>
    <w:rsid w:val="00900762"/>
    <w:rsid w:val="00902E20"/>
    <w:rsid w:val="00907786"/>
    <w:rsid w:val="00912A52"/>
    <w:rsid w:val="00913102"/>
    <w:rsid w:val="009170BF"/>
    <w:rsid w:val="0091746D"/>
    <w:rsid w:val="0092080A"/>
    <w:rsid w:val="009211CD"/>
    <w:rsid w:val="00922368"/>
    <w:rsid w:val="00922A9F"/>
    <w:rsid w:val="0092523C"/>
    <w:rsid w:val="00925E18"/>
    <w:rsid w:val="00930078"/>
    <w:rsid w:val="009309A8"/>
    <w:rsid w:val="00930BF5"/>
    <w:rsid w:val="009319DB"/>
    <w:rsid w:val="009353D5"/>
    <w:rsid w:val="00936840"/>
    <w:rsid w:val="00937EC6"/>
    <w:rsid w:val="0094364D"/>
    <w:rsid w:val="00945897"/>
    <w:rsid w:val="00945B75"/>
    <w:rsid w:val="00950A03"/>
    <w:rsid w:val="0095273F"/>
    <w:rsid w:val="009549DB"/>
    <w:rsid w:val="00954DD7"/>
    <w:rsid w:val="00956FAB"/>
    <w:rsid w:val="00957260"/>
    <w:rsid w:val="00960E36"/>
    <w:rsid w:val="00970480"/>
    <w:rsid w:val="009718E9"/>
    <w:rsid w:val="009719C2"/>
    <w:rsid w:val="0097337D"/>
    <w:rsid w:val="009737D8"/>
    <w:rsid w:val="00983D57"/>
    <w:rsid w:val="009840A8"/>
    <w:rsid w:val="009923B3"/>
    <w:rsid w:val="009927C8"/>
    <w:rsid w:val="00994025"/>
    <w:rsid w:val="00996D14"/>
    <w:rsid w:val="009A4825"/>
    <w:rsid w:val="009B15F6"/>
    <w:rsid w:val="009C0B83"/>
    <w:rsid w:val="009C5604"/>
    <w:rsid w:val="009D4305"/>
    <w:rsid w:val="009E1B0E"/>
    <w:rsid w:val="009E357A"/>
    <w:rsid w:val="009E4723"/>
    <w:rsid w:val="009E4BC1"/>
    <w:rsid w:val="009E4E25"/>
    <w:rsid w:val="009E5053"/>
    <w:rsid w:val="009F53BC"/>
    <w:rsid w:val="009F54A4"/>
    <w:rsid w:val="009F7C4E"/>
    <w:rsid w:val="00A018EC"/>
    <w:rsid w:val="00A07942"/>
    <w:rsid w:val="00A13170"/>
    <w:rsid w:val="00A150A9"/>
    <w:rsid w:val="00A17812"/>
    <w:rsid w:val="00A24B15"/>
    <w:rsid w:val="00A33FF3"/>
    <w:rsid w:val="00A45107"/>
    <w:rsid w:val="00A47918"/>
    <w:rsid w:val="00A51C99"/>
    <w:rsid w:val="00A52E6C"/>
    <w:rsid w:val="00A54ABD"/>
    <w:rsid w:val="00A5698F"/>
    <w:rsid w:val="00A63346"/>
    <w:rsid w:val="00A66C1E"/>
    <w:rsid w:val="00A66FF0"/>
    <w:rsid w:val="00A74F81"/>
    <w:rsid w:val="00A81438"/>
    <w:rsid w:val="00A87027"/>
    <w:rsid w:val="00A92BD9"/>
    <w:rsid w:val="00AA3AE9"/>
    <w:rsid w:val="00AA53D0"/>
    <w:rsid w:val="00AA7013"/>
    <w:rsid w:val="00AB3C08"/>
    <w:rsid w:val="00AC3A0C"/>
    <w:rsid w:val="00AC6E2C"/>
    <w:rsid w:val="00AD3338"/>
    <w:rsid w:val="00AE5CD9"/>
    <w:rsid w:val="00AE7D0B"/>
    <w:rsid w:val="00AF080C"/>
    <w:rsid w:val="00AF537D"/>
    <w:rsid w:val="00B02484"/>
    <w:rsid w:val="00B05A36"/>
    <w:rsid w:val="00B06A03"/>
    <w:rsid w:val="00B10248"/>
    <w:rsid w:val="00B107F6"/>
    <w:rsid w:val="00B22A85"/>
    <w:rsid w:val="00B31AEC"/>
    <w:rsid w:val="00B34703"/>
    <w:rsid w:val="00B40E4D"/>
    <w:rsid w:val="00B45167"/>
    <w:rsid w:val="00B55059"/>
    <w:rsid w:val="00B67B1B"/>
    <w:rsid w:val="00B70AE9"/>
    <w:rsid w:val="00B71DA1"/>
    <w:rsid w:val="00B80D11"/>
    <w:rsid w:val="00B81941"/>
    <w:rsid w:val="00B82F19"/>
    <w:rsid w:val="00B83187"/>
    <w:rsid w:val="00B84511"/>
    <w:rsid w:val="00B84B7C"/>
    <w:rsid w:val="00B85D16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693C"/>
    <w:rsid w:val="00BE3222"/>
    <w:rsid w:val="00BE52C3"/>
    <w:rsid w:val="00BE6976"/>
    <w:rsid w:val="00BF3FBC"/>
    <w:rsid w:val="00C049F8"/>
    <w:rsid w:val="00C06C3B"/>
    <w:rsid w:val="00C07BE2"/>
    <w:rsid w:val="00C13943"/>
    <w:rsid w:val="00C146A8"/>
    <w:rsid w:val="00C15512"/>
    <w:rsid w:val="00C17DA2"/>
    <w:rsid w:val="00C21D55"/>
    <w:rsid w:val="00C22A2C"/>
    <w:rsid w:val="00C262EC"/>
    <w:rsid w:val="00C3288B"/>
    <w:rsid w:val="00C370A2"/>
    <w:rsid w:val="00C37573"/>
    <w:rsid w:val="00C37A9A"/>
    <w:rsid w:val="00C40F57"/>
    <w:rsid w:val="00C41708"/>
    <w:rsid w:val="00C41901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035B"/>
    <w:rsid w:val="00C8313C"/>
    <w:rsid w:val="00C94FD0"/>
    <w:rsid w:val="00C96227"/>
    <w:rsid w:val="00C968A3"/>
    <w:rsid w:val="00CA1506"/>
    <w:rsid w:val="00CA3AD8"/>
    <w:rsid w:val="00CA4B41"/>
    <w:rsid w:val="00CA7FFE"/>
    <w:rsid w:val="00CB1E08"/>
    <w:rsid w:val="00CB3816"/>
    <w:rsid w:val="00CC4FE7"/>
    <w:rsid w:val="00CD0299"/>
    <w:rsid w:val="00CE0D45"/>
    <w:rsid w:val="00CE3E5B"/>
    <w:rsid w:val="00CE6B43"/>
    <w:rsid w:val="00CF42C8"/>
    <w:rsid w:val="00CF4A38"/>
    <w:rsid w:val="00D000E9"/>
    <w:rsid w:val="00D00661"/>
    <w:rsid w:val="00D0080F"/>
    <w:rsid w:val="00D00E29"/>
    <w:rsid w:val="00D028E1"/>
    <w:rsid w:val="00D03F52"/>
    <w:rsid w:val="00D153F2"/>
    <w:rsid w:val="00D21806"/>
    <w:rsid w:val="00D26236"/>
    <w:rsid w:val="00D2648A"/>
    <w:rsid w:val="00D3056E"/>
    <w:rsid w:val="00D30751"/>
    <w:rsid w:val="00D318F4"/>
    <w:rsid w:val="00D35569"/>
    <w:rsid w:val="00D435E0"/>
    <w:rsid w:val="00D44A73"/>
    <w:rsid w:val="00D44CAA"/>
    <w:rsid w:val="00D4525E"/>
    <w:rsid w:val="00D500AD"/>
    <w:rsid w:val="00D63B16"/>
    <w:rsid w:val="00D901FF"/>
    <w:rsid w:val="00D9025F"/>
    <w:rsid w:val="00D935ED"/>
    <w:rsid w:val="00DA20A2"/>
    <w:rsid w:val="00DA368E"/>
    <w:rsid w:val="00DA7CCB"/>
    <w:rsid w:val="00DC1E8D"/>
    <w:rsid w:val="00DC20CA"/>
    <w:rsid w:val="00DC2DE8"/>
    <w:rsid w:val="00DD3DEE"/>
    <w:rsid w:val="00DE0945"/>
    <w:rsid w:val="00DE22D4"/>
    <w:rsid w:val="00DE311F"/>
    <w:rsid w:val="00DE3A48"/>
    <w:rsid w:val="00DE5855"/>
    <w:rsid w:val="00DE6301"/>
    <w:rsid w:val="00DE741D"/>
    <w:rsid w:val="00DF0B2F"/>
    <w:rsid w:val="00DF0BB2"/>
    <w:rsid w:val="00E00BE3"/>
    <w:rsid w:val="00E01FE0"/>
    <w:rsid w:val="00E020F6"/>
    <w:rsid w:val="00E05047"/>
    <w:rsid w:val="00E12E26"/>
    <w:rsid w:val="00E1472C"/>
    <w:rsid w:val="00E15837"/>
    <w:rsid w:val="00E15A45"/>
    <w:rsid w:val="00E16B6E"/>
    <w:rsid w:val="00E241A5"/>
    <w:rsid w:val="00E27B37"/>
    <w:rsid w:val="00E3349D"/>
    <w:rsid w:val="00E40551"/>
    <w:rsid w:val="00E412F7"/>
    <w:rsid w:val="00E44AE3"/>
    <w:rsid w:val="00E50998"/>
    <w:rsid w:val="00E525F9"/>
    <w:rsid w:val="00E55CFB"/>
    <w:rsid w:val="00E57386"/>
    <w:rsid w:val="00E6377A"/>
    <w:rsid w:val="00E64BAE"/>
    <w:rsid w:val="00E7237A"/>
    <w:rsid w:val="00E75CCD"/>
    <w:rsid w:val="00E7773B"/>
    <w:rsid w:val="00E82D4B"/>
    <w:rsid w:val="00E84E43"/>
    <w:rsid w:val="00E90855"/>
    <w:rsid w:val="00E92F90"/>
    <w:rsid w:val="00EA02FB"/>
    <w:rsid w:val="00EA0433"/>
    <w:rsid w:val="00EA0CF1"/>
    <w:rsid w:val="00EA33DE"/>
    <w:rsid w:val="00EB4E0E"/>
    <w:rsid w:val="00EC46CC"/>
    <w:rsid w:val="00EC52FB"/>
    <w:rsid w:val="00EC6C33"/>
    <w:rsid w:val="00ED2189"/>
    <w:rsid w:val="00ED417B"/>
    <w:rsid w:val="00ED7967"/>
    <w:rsid w:val="00EE0490"/>
    <w:rsid w:val="00EE35C5"/>
    <w:rsid w:val="00EF125E"/>
    <w:rsid w:val="00EF25B4"/>
    <w:rsid w:val="00EF352A"/>
    <w:rsid w:val="00F07400"/>
    <w:rsid w:val="00F1402F"/>
    <w:rsid w:val="00F14107"/>
    <w:rsid w:val="00F150D6"/>
    <w:rsid w:val="00F16D9A"/>
    <w:rsid w:val="00F17812"/>
    <w:rsid w:val="00F25BE9"/>
    <w:rsid w:val="00F3650B"/>
    <w:rsid w:val="00F4798B"/>
    <w:rsid w:val="00F50256"/>
    <w:rsid w:val="00F5190C"/>
    <w:rsid w:val="00F51BA4"/>
    <w:rsid w:val="00F52F2E"/>
    <w:rsid w:val="00F535DF"/>
    <w:rsid w:val="00F56864"/>
    <w:rsid w:val="00F57037"/>
    <w:rsid w:val="00F61502"/>
    <w:rsid w:val="00F66E17"/>
    <w:rsid w:val="00F727AA"/>
    <w:rsid w:val="00F73DDF"/>
    <w:rsid w:val="00FA0959"/>
    <w:rsid w:val="00FA140F"/>
    <w:rsid w:val="00FA2938"/>
    <w:rsid w:val="00FA69F3"/>
    <w:rsid w:val="00FA6E31"/>
    <w:rsid w:val="00FB0494"/>
    <w:rsid w:val="00FB3A94"/>
    <w:rsid w:val="00FB4721"/>
    <w:rsid w:val="00FB4A3A"/>
    <w:rsid w:val="00FC0C4C"/>
    <w:rsid w:val="00FC4B82"/>
    <w:rsid w:val="00FD07CA"/>
    <w:rsid w:val="00FE21EC"/>
    <w:rsid w:val="00FE2947"/>
    <w:rsid w:val="00FE3C2E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5C03549"/>
  <w15:docId w15:val="{2F897232-9E7F-4759-87A9-7F7D2D966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itlu1">
    <w:name w:val="heading 1"/>
    <w:basedOn w:val="Normal"/>
    <w:next w:val="Normal"/>
    <w:link w:val="Titlu1Caracter"/>
    <w:uiPriority w:val="9"/>
    <w:qFormat/>
    <w:locked/>
    <w:rsid w:val="00E57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link w:val="Titlu2Caracter"/>
    <w:uiPriority w:val="9"/>
    <w:unhideWhenUsed/>
    <w:qFormat/>
    <w:locked/>
    <w:rsid w:val="00D3056E"/>
    <w:pPr>
      <w:widowControl w:val="0"/>
      <w:autoSpaceDE w:val="0"/>
      <w:autoSpaceDN w:val="0"/>
      <w:spacing w:after="0" w:line="240" w:lineRule="auto"/>
      <w:ind w:left="1073" w:hanging="334"/>
      <w:outlineLvl w:val="1"/>
    </w:pPr>
    <w:rPr>
      <w:rFonts w:ascii="Arial-BoldItalicMT" w:eastAsia="Arial-BoldItalicMT" w:hAnsi="Arial-BoldItalicMT" w:cs="Arial-BoldItalicMT"/>
      <w:b/>
      <w:bCs/>
      <w:i/>
      <w:iCs/>
      <w:lang w:val="ro-RO"/>
    </w:rPr>
  </w:style>
  <w:style w:type="paragraph" w:styleId="Titlu3">
    <w:name w:val="heading 3"/>
    <w:basedOn w:val="Normal"/>
    <w:next w:val="Normal"/>
    <w:link w:val="Titlu3Caracte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semiHidden/>
    <w:locked/>
    <w:rsid w:val="007E0898"/>
    <w:rPr>
      <w:rFonts w:cs="Times New Roman"/>
    </w:rPr>
  </w:style>
  <w:style w:type="paragraph" w:styleId="Subsol">
    <w:name w:val="footer"/>
    <w:basedOn w:val="Normal"/>
    <w:link w:val="SubsolCaracter"/>
    <w:uiPriority w:val="99"/>
    <w:qFormat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qFormat/>
    <w:locked/>
    <w:rsid w:val="007E0898"/>
    <w:rPr>
      <w:rFonts w:cs="Times New Roman"/>
    </w:rPr>
  </w:style>
  <w:style w:type="paragraph" w:styleId="TextnBalon">
    <w:name w:val="Balloon Text"/>
    <w:basedOn w:val="Normal"/>
    <w:link w:val="TextnBalonCaracte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semiHidden/>
    <w:locked/>
    <w:rsid w:val="007E0898"/>
    <w:rPr>
      <w:rFonts w:ascii="Tahoma" w:hAnsi="Tahoma" w:cs="Tahoma"/>
      <w:sz w:val="16"/>
      <w:szCs w:val="16"/>
    </w:rPr>
  </w:style>
  <w:style w:type="paragraph" w:styleId="Frspaiere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Fontdeparagrafimplici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7C40AF"/>
  </w:style>
  <w:style w:type="paragraph" w:styleId="Indentcorptext">
    <w:name w:val="Body Text Indent"/>
    <w:basedOn w:val="Normal"/>
    <w:link w:val="IndentcorptextCaracter"/>
    <w:rsid w:val="00035563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Fontdeparagrafimplicit"/>
    <w:rsid w:val="000C04F7"/>
  </w:style>
  <w:style w:type="paragraph" w:styleId="Listparagraf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Accentuat">
    <w:name w:val="Emphasis"/>
    <w:basedOn w:val="Fontdeparagrafimplicit"/>
    <w:uiPriority w:val="20"/>
    <w:qFormat/>
    <w:locked/>
    <w:rsid w:val="00BC5A29"/>
    <w:rPr>
      <w:i/>
      <w:iCs/>
    </w:rPr>
  </w:style>
  <w:style w:type="character" w:customStyle="1" w:styleId="Titlu3Caracter">
    <w:name w:val="Titlu 3 Caracter"/>
    <w:basedOn w:val="Fontdeparagrafimplicit"/>
    <w:link w:val="Titlu3"/>
    <w:semiHidden/>
    <w:rsid w:val="00FF3E20"/>
    <w:rPr>
      <w:rFonts w:ascii="Times New Roman" w:eastAsia="Times New Roman" w:hAnsi="Times New Roman"/>
      <w:sz w:val="28"/>
    </w:rPr>
  </w:style>
  <w:style w:type="character" w:customStyle="1" w:styleId="slitttl1">
    <w:name w:val="s_lit_ttl1"/>
    <w:basedOn w:val="Fontdeparagrafimplicit"/>
    <w:rsid w:val="006671E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Fontdeparagrafimplicit"/>
    <w:rsid w:val="006671E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Fontdeparagrafimplicit"/>
    <w:rsid w:val="006671E1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character" w:customStyle="1" w:styleId="sden1">
    <w:name w:val="s_den1"/>
    <w:basedOn w:val="Fontdeparagrafimplicit"/>
    <w:rsid w:val="00CF4A38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paragraph" w:customStyle="1" w:styleId="spar">
    <w:name w:val="s_par"/>
    <w:basedOn w:val="Normal"/>
    <w:rsid w:val="00CF4A38"/>
    <w:pPr>
      <w:spacing w:after="0" w:line="240" w:lineRule="auto"/>
      <w:ind w:left="225"/>
    </w:pPr>
    <w:rPr>
      <w:rFonts w:ascii="Times New Roman" w:eastAsiaTheme="minorEastAsia" w:hAnsi="Times New Roman"/>
      <w:sz w:val="24"/>
      <w:szCs w:val="24"/>
      <w:lang w:val="ro-RO" w:eastAsia="ro-RO"/>
    </w:rPr>
  </w:style>
  <w:style w:type="character" w:customStyle="1" w:styleId="salnttl1">
    <w:name w:val="s_aln_ttl1"/>
    <w:basedOn w:val="Fontdeparagrafimplicit"/>
    <w:rsid w:val="00C06C3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C06C3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Titlu1Caracter">
    <w:name w:val="Titlu 1 Caracter"/>
    <w:basedOn w:val="Fontdeparagrafimplicit"/>
    <w:link w:val="Titlu1"/>
    <w:uiPriority w:val="9"/>
    <w:rsid w:val="00E573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LegturInternet">
    <w:name w:val="Legătură Internet"/>
    <w:basedOn w:val="Fontdeparagrafimplicit"/>
    <w:uiPriority w:val="99"/>
    <w:unhideWhenUsed/>
    <w:qFormat/>
    <w:rsid w:val="00E57386"/>
    <w:rPr>
      <w:color w:val="0000FF"/>
      <w:u w:val="single"/>
    </w:rPr>
  </w:style>
  <w:style w:type="character" w:customStyle="1" w:styleId="a-color-secondary">
    <w:name w:val="a-color-secondary"/>
    <w:qFormat/>
    <w:rsid w:val="00E57386"/>
  </w:style>
  <w:style w:type="character" w:customStyle="1" w:styleId="inline">
    <w:name w:val="inline"/>
    <w:qFormat/>
    <w:rsid w:val="00E57386"/>
  </w:style>
  <w:style w:type="character" w:customStyle="1" w:styleId="markedcontent">
    <w:name w:val="markedcontent"/>
    <w:basedOn w:val="Fontdeparagrafimplicit"/>
    <w:rsid w:val="00C3288B"/>
  </w:style>
  <w:style w:type="character" w:customStyle="1" w:styleId="Titlu2Caracter">
    <w:name w:val="Titlu 2 Caracter"/>
    <w:basedOn w:val="Fontdeparagrafimplicit"/>
    <w:link w:val="Titlu2"/>
    <w:uiPriority w:val="9"/>
    <w:rsid w:val="00D3056E"/>
    <w:rPr>
      <w:rFonts w:ascii="Arial-BoldItalicMT" w:eastAsia="Arial-BoldItalicMT" w:hAnsi="Arial-BoldItalicMT" w:cs="Arial-BoldItalicMT"/>
      <w:b/>
      <w:bCs/>
      <w:i/>
      <w:iCs/>
      <w:sz w:val="22"/>
      <w:szCs w:val="22"/>
      <w:lang w:eastAsia="en-US"/>
    </w:rPr>
  </w:style>
  <w:style w:type="paragraph" w:styleId="Corptext">
    <w:name w:val="Body Text"/>
    <w:basedOn w:val="Normal"/>
    <w:link w:val="CorptextCaracter"/>
    <w:uiPriority w:val="1"/>
    <w:qFormat/>
    <w:rsid w:val="00D3056E"/>
    <w:pPr>
      <w:widowControl w:val="0"/>
      <w:autoSpaceDE w:val="0"/>
      <w:autoSpaceDN w:val="0"/>
      <w:spacing w:before="16" w:after="0" w:line="240" w:lineRule="auto"/>
      <w:ind w:left="740"/>
    </w:pPr>
    <w:rPr>
      <w:rFonts w:ascii="Arial" w:eastAsia="Arial" w:hAnsi="Arial" w:cs="Arial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3056E"/>
    <w:rPr>
      <w:rFonts w:ascii="Arial" w:eastAsia="Arial" w:hAnsi="Arial" w:cs="Arial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05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o-RO"/>
    </w:rPr>
  </w:style>
  <w:style w:type="character" w:styleId="HyperlinkParcurs">
    <w:name w:val="FollowedHyperlink"/>
    <w:basedOn w:val="Fontdeparagrafimplicit"/>
    <w:semiHidden/>
    <w:unhideWhenUsed/>
    <w:rsid w:val="00A92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mo.org/guidelin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D80B-4346-4D88-AF91-D97F907A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0</TotalTime>
  <Pages>1</Pages>
  <Words>3685</Words>
  <Characters>21005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Singiorzan</dc:creator>
  <cp:keywords/>
  <dc:description/>
  <cp:lastModifiedBy>Janos Gnandt</cp:lastModifiedBy>
  <cp:revision>4</cp:revision>
  <cp:lastPrinted>2025-06-06T08:31:00Z</cp:lastPrinted>
  <dcterms:created xsi:type="dcterms:W3CDTF">2025-06-06T05:15:00Z</dcterms:created>
  <dcterms:modified xsi:type="dcterms:W3CDTF">2025-06-06T08:31:00Z</dcterms:modified>
</cp:coreProperties>
</file>