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C32F2" w14:textId="13CA8324" w:rsidR="006671E1" w:rsidRPr="004C032F" w:rsidRDefault="00523C9C" w:rsidP="006671E1">
      <w:pPr>
        <w:spacing w:after="0"/>
        <w:rPr>
          <w:rFonts w:ascii="Cambria" w:hAnsi="Cambria"/>
          <w:szCs w:val="24"/>
          <w:lang w:val="es-ES"/>
        </w:rPr>
      </w:pPr>
      <w:r w:rsidRPr="004C032F">
        <w:rPr>
          <w:rFonts w:ascii="Cambria" w:hAnsi="Cambria"/>
          <w:szCs w:val="24"/>
          <w:lang w:val="es-ES"/>
        </w:rPr>
        <w:t xml:space="preserve">                         </w:t>
      </w:r>
      <w:proofErr w:type="spellStart"/>
      <w:r w:rsidR="00DD3DEE" w:rsidRPr="004C032F">
        <w:rPr>
          <w:rFonts w:ascii="Cambria" w:hAnsi="Cambria"/>
          <w:szCs w:val="24"/>
          <w:lang w:val="es-ES"/>
        </w:rPr>
        <w:t>Nr</w:t>
      </w:r>
      <w:proofErr w:type="spellEnd"/>
      <w:r w:rsidR="00DD3DEE" w:rsidRPr="004C032F">
        <w:rPr>
          <w:rFonts w:ascii="Cambria" w:hAnsi="Cambria"/>
          <w:szCs w:val="24"/>
          <w:lang w:val="es-ES"/>
        </w:rPr>
        <w:t xml:space="preserve">. </w:t>
      </w:r>
      <w:r w:rsidR="00856C48">
        <w:rPr>
          <w:rFonts w:ascii="Cambria" w:hAnsi="Cambria"/>
          <w:szCs w:val="24"/>
          <w:lang w:val="es-ES"/>
        </w:rPr>
        <w:t>1016</w:t>
      </w:r>
      <w:r w:rsidRPr="004C032F">
        <w:rPr>
          <w:rFonts w:ascii="Cambria" w:hAnsi="Cambria"/>
          <w:szCs w:val="24"/>
          <w:lang w:val="es-ES"/>
        </w:rPr>
        <w:t xml:space="preserve"> din </w:t>
      </w:r>
      <w:r w:rsidR="004C032F" w:rsidRPr="004C032F">
        <w:rPr>
          <w:rFonts w:ascii="Cambria" w:hAnsi="Cambria"/>
          <w:szCs w:val="24"/>
          <w:lang w:val="es-ES"/>
        </w:rPr>
        <w:t>05.02.2024</w:t>
      </w:r>
    </w:p>
    <w:p w14:paraId="2D017B48" w14:textId="77777777" w:rsidR="00C06C3B" w:rsidRPr="004C032F" w:rsidRDefault="00C06C3B" w:rsidP="006671E1">
      <w:pPr>
        <w:spacing w:after="0"/>
        <w:rPr>
          <w:rFonts w:ascii="Cambria" w:hAnsi="Cambria"/>
          <w:b/>
          <w:i/>
          <w:sz w:val="24"/>
          <w:szCs w:val="24"/>
          <w:lang w:val="es-ES"/>
        </w:rPr>
      </w:pPr>
    </w:p>
    <w:p w14:paraId="2CE33A0C" w14:textId="77777777" w:rsidR="00C06C3B" w:rsidRPr="004C032F" w:rsidRDefault="0075746D" w:rsidP="0075746D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es-ES"/>
        </w:rPr>
      </w:pPr>
      <w:r w:rsidRPr="004C032F">
        <w:rPr>
          <w:rFonts w:ascii="Times New Roman" w:hAnsi="Times New Roman"/>
          <w:b/>
          <w:sz w:val="28"/>
          <w:szCs w:val="28"/>
          <w:u w:val="single"/>
          <w:lang w:val="es-ES"/>
        </w:rPr>
        <w:t>A N U N Ț</w:t>
      </w:r>
    </w:p>
    <w:p w14:paraId="24369D60" w14:textId="77777777" w:rsidR="00C41708" w:rsidRPr="004C032F" w:rsidRDefault="00C41708" w:rsidP="006671E1">
      <w:pPr>
        <w:spacing w:after="0"/>
        <w:rPr>
          <w:rFonts w:ascii="Times New Roman" w:hAnsi="Times New Roman"/>
          <w:b/>
          <w:sz w:val="28"/>
          <w:szCs w:val="28"/>
          <w:lang w:val="es-ES"/>
        </w:rPr>
      </w:pPr>
    </w:p>
    <w:p w14:paraId="5E403C7F" w14:textId="77777777" w:rsidR="0075746D" w:rsidRPr="004C032F" w:rsidRDefault="00836D94" w:rsidP="006671E1">
      <w:pPr>
        <w:spacing w:after="0"/>
        <w:jc w:val="center"/>
        <w:rPr>
          <w:rFonts w:ascii="Times New Roman" w:hAnsi="Times New Roman"/>
          <w:b/>
          <w:sz w:val="28"/>
          <w:szCs w:val="28"/>
          <w:lang w:val="es-ES"/>
        </w:rPr>
      </w:pP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Institutul</w:t>
      </w:r>
      <w:proofErr w:type="spellEnd"/>
      <w:r w:rsidR="00773E77" w:rsidRPr="004C032F">
        <w:rPr>
          <w:rFonts w:ascii="Times New Roman" w:hAnsi="Times New Roman"/>
          <w:b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Oncologic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 “Prof.</w:t>
      </w:r>
      <w:r w:rsidR="006671E1" w:rsidRPr="004C032F">
        <w:rPr>
          <w:rFonts w:ascii="Times New Roman" w:hAnsi="Times New Roman"/>
          <w:b/>
          <w:sz w:val="28"/>
          <w:szCs w:val="28"/>
          <w:lang w:val="es-ES"/>
        </w:rPr>
        <w:t xml:space="preserve"> </w:t>
      </w:r>
      <w:r w:rsidRPr="004C032F">
        <w:rPr>
          <w:rFonts w:ascii="Times New Roman" w:hAnsi="Times New Roman"/>
          <w:b/>
          <w:sz w:val="28"/>
          <w:szCs w:val="28"/>
          <w:lang w:val="es-ES"/>
        </w:rPr>
        <w:t>Dr.</w:t>
      </w:r>
      <w:r w:rsidR="006671E1" w:rsidRPr="004C032F">
        <w:rPr>
          <w:rFonts w:ascii="Times New Roman" w:hAnsi="Times New Roman"/>
          <w:b/>
          <w:sz w:val="28"/>
          <w:szCs w:val="28"/>
          <w:lang w:val="es-ES"/>
        </w:rPr>
        <w:t xml:space="preserve"> </w:t>
      </w:r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Ion </w:t>
      </w: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Chiricuţă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>” Cluj-Napoca</w:t>
      </w:r>
      <w:r w:rsidR="006671E1" w:rsidRPr="004C032F">
        <w:rPr>
          <w:rFonts w:ascii="Times New Roman" w:hAnsi="Times New Roman"/>
          <w:b/>
          <w:sz w:val="28"/>
          <w:szCs w:val="28"/>
          <w:lang w:val="es-ES"/>
        </w:rPr>
        <w:t xml:space="preserve"> </w:t>
      </w:r>
    </w:p>
    <w:p w14:paraId="037994CF" w14:textId="77777777" w:rsidR="00BD6822" w:rsidRPr="004C032F" w:rsidRDefault="006671E1" w:rsidP="0075746D">
      <w:pPr>
        <w:spacing w:after="0"/>
        <w:jc w:val="center"/>
        <w:rPr>
          <w:rFonts w:ascii="Times New Roman" w:hAnsi="Times New Roman"/>
          <w:b/>
          <w:sz w:val="28"/>
          <w:szCs w:val="28"/>
          <w:lang w:val="ro-RO"/>
        </w:rPr>
      </w:pP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o</w:t>
      </w:r>
      <w:r w:rsidR="007D42A1" w:rsidRPr="004C032F">
        <w:rPr>
          <w:rFonts w:ascii="Times New Roman" w:hAnsi="Times New Roman"/>
          <w:b/>
          <w:bCs/>
          <w:sz w:val="28"/>
          <w:szCs w:val="28"/>
          <w:lang w:val="es-ES"/>
        </w:rPr>
        <w:t>rganizează</w:t>
      </w:r>
      <w:proofErr w:type="spellEnd"/>
      <w:r w:rsidR="00FB4A3A"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r w:rsidR="00FB4A3A" w:rsidRPr="004C032F">
        <w:rPr>
          <w:rFonts w:ascii="Times New Roman" w:hAnsi="Times New Roman"/>
          <w:b/>
          <w:bCs/>
          <w:sz w:val="28"/>
          <w:szCs w:val="28"/>
          <w:lang w:val="ro-RO"/>
        </w:rPr>
        <w:t xml:space="preserve">în conformitate </w:t>
      </w:r>
      <w:r w:rsidR="006B1E8F" w:rsidRPr="004C032F">
        <w:rPr>
          <w:rFonts w:ascii="Times New Roman" w:hAnsi="Times New Roman"/>
          <w:b/>
          <w:bCs/>
          <w:sz w:val="28"/>
          <w:szCs w:val="28"/>
          <w:lang w:val="ro-RO"/>
        </w:rPr>
        <w:t xml:space="preserve">cu </w:t>
      </w:r>
      <w:r w:rsidR="0075746D" w:rsidRPr="004C032F">
        <w:rPr>
          <w:rFonts w:ascii="Times New Roman" w:hAnsi="Times New Roman"/>
          <w:b/>
          <w:bCs/>
          <w:sz w:val="28"/>
          <w:szCs w:val="28"/>
          <w:lang w:val="ro-RO"/>
        </w:rPr>
        <w:t>Ordinul</w:t>
      </w:r>
      <w:r w:rsidR="00BD6822" w:rsidRPr="004C032F">
        <w:rPr>
          <w:rFonts w:ascii="Times New Roman" w:hAnsi="Times New Roman"/>
          <w:b/>
          <w:bCs/>
          <w:sz w:val="28"/>
          <w:szCs w:val="28"/>
          <w:lang w:val="ro-RO"/>
        </w:rPr>
        <w:t xml:space="preserve"> MS</w:t>
      </w:r>
      <w:r w:rsidR="0075746D" w:rsidRPr="004C032F">
        <w:rPr>
          <w:rFonts w:ascii="Times New Roman" w:hAnsi="Times New Roman"/>
          <w:b/>
          <w:bCs/>
          <w:sz w:val="28"/>
          <w:szCs w:val="28"/>
          <w:lang w:val="ro-RO"/>
        </w:rPr>
        <w:t xml:space="preserve"> nr. 166 din 26.01.2023,</w:t>
      </w:r>
      <w:r w:rsidR="00BD6822" w:rsidRPr="004C032F">
        <w:rPr>
          <w:rFonts w:ascii="Times New Roman" w:hAnsi="Times New Roman"/>
          <w:b/>
          <w:bCs/>
          <w:sz w:val="28"/>
          <w:szCs w:val="28"/>
          <w:lang w:val="ro-RO"/>
        </w:rPr>
        <w:t xml:space="preserve"> modificat prin Ordinul MS 112/2024,</w:t>
      </w:r>
      <w:r w:rsidR="007D42A1"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="007D42A1" w:rsidRPr="004C032F">
        <w:rPr>
          <w:rFonts w:ascii="Times New Roman" w:hAnsi="Times New Roman"/>
          <w:b/>
          <w:bCs/>
          <w:sz w:val="28"/>
          <w:szCs w:val="28"/>
          <w:lang w:val="es-ES"/>
        </w:rPr>
        <w:t>concurs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="0075746D" w:rsidRPr="004C032F">
        <w:rPr>
          <w:rFonts w:ascii="Times New Roman" w:hAnsi="Times New Roman"/>
          <w:b/>
          <w:bCs/>
          <w:sz w:val="28"/>
          <w:szCs w:val="28"/>
          <w:lang w:val="es-ES"/>
        </w:rPr>
        <w:t>în</w:t>
      </w:r>
      <w:proofErr w:type="spellEnd"/>
      <w:r w:rsidR="0075746D"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="0075746D" w:rsidRPr="004C032F">
        <w:rPr>
          <w:rFonts w:ascii="Times New Roman" w:hAnsi="Times New Roman"/>
          <w:b/>
          <w:bCs/>
          <w:sz w:val="28"/>
          <w:szCs w:val="28"/>
          <w:lang w:val="es-ES"/>
        </w:rPr>
        <w:t>vederea</w:t>
      </w:r>
      <w:proofErr w:type="spellEnd"/>
      <w:r w:rsidR="00773E77"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="0075746D" w:rsidRPr="004C032F">
        <w:rPr>
          <w:rFonts w:ascii="Times New Roman" w:hAnsi="Times New Roman"/>
          <w:b/>
          <w:bCs/>
          <w:sz w:val="28"/>
          <w:szCs w:val="28"/>
          <w:lang w:val="es-ES"/>
        </w:rPr>
        <w:t>ocupării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r w:rsidR="0075746D" w:rsidRPr="004C032F">
        <w:rPr>
          <w:rFonts w:ascii="Times New Roman" w:hAnsi="Times New Roman"/>
          <w:b/>
          <w:sz w:val="28"/>
          <w:szCs w:val="28"/>
          <w:lang w:val="ro-RO"/>
        </w:rPr>
        <w:t>unui post</w:t>
      </w:r>
      <w:r w:rsidRPr="004C032F">
        <w:rPr>
          <w:rFonts w:ascii="Times New Roman" w:hAnsi="Times New Roman"/>
          <w:b/>
          <w:sz w:val="28"/>
          <w:szCs w:val="28"/>
          <w:lang w:val="ro-RO"/>
        </w:rPr>
        <w:t xml:space="preserve"> vacant </w:t>
      </w:r>
      <w:r w:rsidR="0075746D" w:rsidRPr="004C032F">
        <w:rPr>
          <w:rFonts w:ascii="Times New Roman" w:hAnsi="Times New Roman"/>
          <w:b/>
          <w:sz w:val="28"/>
          <w:szCs w:val="28"/>
          <w:lang w:val="ro-RO"/>
        </w:rPr>
        <w:t xml:space="preserve">cu normă întreagă, </w:t>
      </w:r>
      <w:r w:rsidR="0072046F" w:rsidRPr="004C032F">
        <w:rPr>
          <w:rFonts w:ascii="Times New Roman" w:hAnsi="Times New Roman"/>
          <w:b/>
          <w:sz w:val="28"/>
          <w:szCs w:val="28"/>
          <w:lang w:val="ro-RO"/>
        </w:rPr>
        <w:t xml:space="preserve">cu durata timpului de muncă de </w:t>
      </w:r>
      <w:r w:rsidR="00D524A7" w:rsidRPr="004C032F">
        <w:rPr>
          <w:rFonts w:ascii="Times New Roman" w:hAnsi="Times New Roman"/>
          <w:b/>
          <w:sz w:val="28"/>
          <w:szCs w:val="28"/>
          <w:lang w:val="ro-RO"/>
        </w:rPr>
        <w:t>7</w:t>
      </w:r>
      <w:r w:rsidR="0075746D" w:rsidRPr="004C032F">
        <w:rPr>
          <w:rFonts w:ascii="Times New Roman" w:hAnsi="Times New Roman"/>
          <w:b/>
          <w:sz w:val="28"/>
          <w:szCs w:val="28"/>
          <w:lang w:val="ro-RO"/>
        </w:rPr>
        <w:t xml:space="preserve"> ore/zi, pentru care se încheie contract individual de muncă pe perioadă nedeterminată, </w:t>
      </w:r>
    </w:p>
    <w:p w14:paraId="7E11D04C" w14:textId="1D69EB6E" w:rsidR="009D281B" w:rsidRPr="004C032F" w:rsidRDefault="006671E1" w:rsidP="0075746D">
      <w:pPr>
        <w:spacing w:after="0"/>
        <w:jc w:val="center"/>
        <w:rPr>
          <w:rFonts w:ascii="Times New Roman" w:hAnsi="Times New Roman"/>
          <w:b/>
          <w:sz w:val="28"/>
          <w:szCs w:val="28"/>
          <w:lang w:val="ro-RO"/>
        </w:rPr>
      </w:pPr>
      <w:r w:rsidRPr="004C032F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de </w:t>
      </w:r>
      <w:r w:rsidR="0075746D" w:rsidRPr="004C032F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medic </w:t>
      </w:r>
      <w:r w:rsidR="00D06A86" w:rsidRPr="004C032F">
        <w:rPr>
          <w:rFonts w:ascii="Times New Roman" w:hAnsi="Times New Roman"/>
          <w:b/>
          <w:sz w:val="28"/>
          <w:szCs w:val="28"/>
          <w:u w:val="single"/>
          <w:lang w:val="ro-RO"/>
        </w:rPr>
        <w:t>rezident anul V</w:t>
      </w:r>
      <w:r w:rsidR="0075746D" w:rsidRPr="004C032F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, specialitatea </w:t>
      </w:r>
      <w:r w:rsidR="007608DF" w:rsidRPr="004C032F">
        <w:rPr>
          <w:rFonts w:ascii="Times New Roman" w:hAnsi="Times New Roman"/>
          <w:b/>
          <w:sz w:val="28"/>
          <w:szCs w:val="28"/>
          <w:u w:val="single"/>
          <w:lang w:val="ro-RO"/>
        </w:rPr>
        <w:t>Otorinolaringologie</w:t>
      </w:r>
      <w:r w:rsidR="0075746D" w:rsidRPr="004C032F">
        <w:rPr>
          <w:rFonts w:ascii="Times New Roman" w:hAnsi="Times New Roman"/>
          <w:b/>
          <w:sz w:val="28"/>
          <w:szCs w:val="28"/>
          <w:lang w:val="ro-RO"/>
        </w:rPr>
        <w:t>,</w:t>
      </w:r>
      <w:r w:rsidRPr="004C032F">
        <w:rPr>
          <w:rFonts w:ascii="Times New Roman" w:hAnsi="Times New Roman"/>
          <w:b/>
          <w:sz w:val="28"/>
          <w:szCs w:val="28"/>
          <w:lang w:val="ro-RO"/>
        </w:rPr>
        <w:t xml:space="preserve"> </w:t>
      </w:r>
    </w:p>
    <w:p w14:paraId="615DBF0F" w14:textId="51DBC74D" w:rsidR="000F6EEF" w:rsidRPr="004C032F" w:rsidRDefault="001111F3" w:rsidP="0075746D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4C032F">
        <w:rPr>
          <w:rFonts w:ascii="Times New Roman" w:hAnsi="Times New Roman"/>
          <w:b/>
          <w:sz w:val="28"/>
          <w:szCs w:val="28"/>
          <w:lang w:val="ro-RO"/>
        </w:rPr>
        <w:t xml:space="preserve">post </w:t>
      </w:r>
      <w:r w:rsidR="0075746D" w:rsidRPr="004C032F">
        <w:rPr>
          <w:rFonts w:ascii="Times New Roman" w:hAnsi="Times New Roman"/>
          <w:b/>
          <w:sz w:val="28"/>
          <w:szCs w:val="28"/>
          <w:lang w:val="ro-RO"/>
        </w:rPr>
        <w:t xml:space="preserve">în </w:t>
      </w:r>
      <w:r w:rsidR="00D06A86" w:rsidRPr="004C032F">
        <w:rPr>
          <w:rFonts w:ascii="Times New Roman" w:hAnsi="Times New Roman"/>
          <w:b/>
          <w:sz w:val="28"/>
          <w:szCs w:val="28"/>
          <w:lang w:val="ro-RO"/>
        </w:rPr>
        <w:t>Sec</w:t>
      </w:r>
      <w:r w:rsidR="009D281B" w:rsidRPr="004C032F">
        <w:rPr>
          <w:rFonts w:ascii="Times New Roman" w:hAnsi="Times New Roman"/>
          <w:b/>
          <w:sz w:val="28"/>
          <w:szCs w:val="28"/>
          <w:lang w:val="ro-RO"/>
        </w:rPr>
        <w:t xml:space="preserve">ția </w:t>
      </w:r>
      <w:r w:rsidR="007608DF" w:rsidRPr="004C032F">
        <w:rPr>
          <w:rFonts w:ascii="Times New Roman" w:hAnsi="Times New Roman"/>
          <w:b/>
          <w:sz w:val="28"/>
          <w:szCs w:val="28"/>
          <w:lang w:val="ro-RO"/>
        </w:rPr>
        <w:t>clinică Chirurgie Oncologică I</w:t>
      </w:r>
    </w:p>
    <w:p w14:paraId="64778401" w14:textId="77777777" w:rsidR="00E82D4B" w:rsidRPr="004C032F" w:rsidRDefault="00E82D4B" w:rsidP="006671E1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</w:p>
    <w:p w14:paraId="5810073C" w14:textId="77777777" w:rsidR="00B81941" w:rsidRPr="004C032F" w:rsidRDefault="00F25BE9" w:rsidP="00147A40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4C032F">
        <w:rPr>
          <w:rFonts w:ascii="Times New Roman" w:hAnsi="Times New Roman"/>
          <w:bCs/>
          <w:sz w:val="24"/>
          <w:szCs w:val="24"/>
          <w:lang w:val="ro-RO"/>
        </w:rPr>
        <w:t>Pentru înscrierea la concurs, candidații vor depune un dosar cuprinzând următoarele documente:</w:t>
      </w:r>
    </w:p>
    <w:p w14:paraId="79F25FB6" w14:textId="55519C92" w:rsidR="00F25BE9" w:rsidRPr="004C032F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a)</w:t>
      </w:r>
      <w:r w:rsidR="0051324C"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formularul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înscriere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r w:rsidR="00FD1829"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(se </w:t>
      </w:r>
      <w:proofErr w:type="spellStart"/>
      <w:r w:rsidR="00FD1829"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completează</w:t>
      </w:r>
      <w:proofErr w:type="spellEnd"/>
      <w:r w:rsidR="00FD1829"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FD1829"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="00FD1829"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FD1829"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depunerea</w:t>
      </w:r>
      <w:proofErr w:type="spellEnd"/>
      <w:r w:rsidR="00FD1829"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FD1829"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dosarului</w:t>
      </w:r>
      <w:proofErr w:type="spellEnd"/>
      <w:r w:rsidR="00FD1829"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="00FD1829"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="00FD1829"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)</w:t>
      </w:r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624EBDEE" w14:textId="198E0492" w:rsidR="00F25BE9" w:rsidRPr="004C032F" w:rsidRDefault="00F25BE9" w:rsidP="0051324C">
      <w:pPr>
        <w:spacing w:after="0"/>
        <w:jc w:val="both"/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</w:pPr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b)</w:t>
      </w:r>
      <w:r w:rsidR="0051324C"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="0098160B" w:rsidRPr="0098160B">
        <w:rPr>
          <w:rStyle w:val="slitttl1"/>
          <w:rFonts w:ascii="Times New Roman" w:hAnsi="Times New Roman"/>
          <w:b w:val="0"/>
          <w:bCs w:val="0"/>
          <w:color w:val="auto"/>
          <w:sz w:val="24"/>
          <w:szCs w:val="24"/>
          <w:lang w:val="pt-BR"/>
        </w:rPr>
        <w:t xml:space="preserve">copie de </w:t>
      </w:r>
      <w:proofErr w:type="spellStart"/>
      <w:r w:rsidR="0098160B" w:rsidRPr="0098160B">
        <w:rPr>
          <w:rStyle w:val="slitttl1"/>
          <w:rFonts w:ascii="Times New Roman" w:hAnsi="Times New Roman"/>
          <w:b w:val="0"/>
          <w:bCs w:val="0"/>
          <w:color w:val="auto"/>
          <w:sz w:val="24"/>
          <w:szCs w:val="24"/>
          <w:lang w:val="pt-BR"/>
        </w:rPr>
        <w:t>pe</w:t>
      </w:r>
      <w:proofErr w:type="spellEnd"/>
      <w:r w:rsidR="0098160B" w:rsidRPr="0098160B">
        <w:rPr>
          <w:rStyle w:val="slitttl1"/>
          <w:rFonts w:ascii="Times New Roman" w:hAnsi="Times New Roman"/>
          <w:b w:val="0"/>
          <w:bCs w:val="0"/>
          <w:color w:val="auto"/>
          <w:sz w:val="24"/>
          <w:szCs w:val="24"/>
          <w:lang w:val="pt-BR"/>
        </w:rPr>
        <w:t xml:space="preserve"> diploma de </w:t>
      </w:r>
      <w:proofErr w:type="spellStart"/>
      <w:r w:rsidR="0098160B" w:rsidRPr="0098160B">
        <w:rPr>
          <w:rStyle w:val="slitttl1"/>
          <w:rFonts w:ascii="Times New Roman" w:hAnsi="Times New Roman"/>
          <w:b w:val="0"/>
          <w:bCs w:val="0"/>
          <w:color w:val="auto"/>
          <w:sz w:val="24"/>
          <w:szCs w:val="24"/>
          <w:lang w:val="pt-BR"/>
        </w:rPr>
        <w:t>licență</w:t>
      </w:r>
      <w:proofErr w:type="spellEnd"/>
      <w:r w:rsidR="0098160B" w:rsidRPr="0098160B">
        <w:rPr>
          <w:rStyle w:val="slitttl1"/>
          <w:rFonts w:ascii="Times New Roman" w:hAnsi="Times New Roman"/>
          <w:b w:val="0"/>
          <w:bCs w:val="0"/>
          <w:color w:val="auto"/>
          <w:sz w:val="24"/>
          <w:szCs w:val="24"/>
          <w:lang w:val="pt-BR"/>
        </w:rPr>
        <w:t xml:space="preserve"> </w:t>
      </w:r>
      <w:proofErr w:type="spellStart"/>
      <w:r w:rsidR="0098160B" w:rsidRPr="0098160B">
        <w:rPr>
          <w:rStyle w:val="slitttl1"/>
          <w:rFonts w:ascii="Times New Roman" w:hAnsi="Times New Roman"/>
          <w:b w:val="0"/>
          <w:bCs w:val="0"/>
          <w:color w:val="auto"/>
          <w:sz w:val="24"/>
          <w:szCs w:val="24"/>
          <w:lang w:val="pt-BR"/>
        </w:rPr>
        <w:t>și</w:t>
      </w:r>
      <w:proofErr w:type="spellEnd"/>
      <w:r w:rsidR="0098160B" w:rsidRPr="0098160B">
        <w:rPr>
          <w:rStyle w:val="slitttl1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adeverință</w:t>
      </w:r>
      <w:proofErr w:type="spellEnd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spitalul</w:t>
      </w:r>
      <w:proofErr w:type="spellEnd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plătitor</w:t>
      </w:r>
      <w:proofErr w:type="spellEnd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se </w:t>
      </w:r>
      <w:proofErr w:type="spellStart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dovedește</w:t>
      </w:r>
      <w:proofErr w:type="spellEnd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anul</w:t>
      </w:r>
      <w:proofErr w:type="spellEnd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și</w:t>
      </w:r>
      <w:proofErr w:type="spellEnd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specialitatea</w:t>
      </w:r>
      <w:proofErr w:type="spellEnd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rezidențiat</w:t>
      </w:r>
      <w:proofErr w:type="spellEnd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și</w:t>
      </w:r>
      <w:proofErr w:type="spellEnd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copie </w:t>
      </w:r>
      <w:proofErr w:type="spellStart"/>
      <w:r w:rsidR="00856C48" w:rsidRPr="0098160B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</w:t>
      </w:r>
      <w:r w:rsidR="00856C4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ă</w:t>
      </w:r>
      <w:proofErr w:type="spellEnd"/>
      <w:r w:rsidR="00856C4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856C4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carnetul</w:t>
      </w:r>
      <w:proofErr w:type="spellEnd"/>
      <w:r w:rsidR="00856C4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="00856C4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</w:t>
      </w:r>
      <w:proofErr w:type="spellEnd"/>
      <w:r w:rsidR="00856C4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856C48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rezident</w:t>
      </w:r>
      <w:proofErr w:type="spellEnd"/>
      <w:r w:rsidR="0051324C"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01D93433" w14:textId="77777777" w:rsidR="00F25BE9" w:rsidRPr="004C032F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c)</w:t>
      </w:r>
      <w:r w:rsidR="0051324C"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copie 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membru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organizaţiei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profesionale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viza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anul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curs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04B428C0" w14:textId="77777777" w:rsidR="00F25BE9" w:rsidRPr="004C032F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d)</w:t>
      </w:r>
      <w:r w:rsidR="0051324C"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dovada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/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înscrisul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rezulte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i-a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aplicată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una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dintre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sancţiunile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art. 455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(1) lit. e)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f), la art. 541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d)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e),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respectiv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la art. 628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d)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e) din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Legea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nr. 95/2006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privind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reforma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domeniul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sănătăţii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republicată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, cu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modificările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completările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ulterioare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ori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cele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de la art. 39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c)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d) din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Legea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nr. 460/2003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privind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exercitarea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profesiunilor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biochimist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biolog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chimist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înfiinţarea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organizarea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funcţionarea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Ordinului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Biochimiştilor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Biologilor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Chimiştilor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sistemul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sanitar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din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România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;</w:t>
      </w:r>
    </w:p>
    <w:p w14:paraId="0E8C0547" w14:textId="77777777" w:rsidR="00F25BE9" w:rsidRPr="004C032F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e)</w:t>
      </w:r>
      <w:r w:rsidR="0051324C"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doveditoare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calcularea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punctajului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anexa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3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ordin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CB32FC1" w14:textId="77777777" w:rsidR="00F25BE9" w:rsidRPr="004C032F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f)</w:t>
      </w:r>
      <w:r w:rsidR="0051324C"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cazier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judiciar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extrasul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cazierul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judiciar;</w:t>
      </w:r>
    </w:p>
    <w:p w14:paraId="713BC7D4" w14:textId="77777777" w:rsidR="00F25BE9" w:rsidRPr="004C032F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g)</w:t>
      </w:r>
      <w:r w:rsidR="0051324C"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integritate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comportamentală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reiasă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art. 1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(2)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118/2019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Registrul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automatizat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sexuale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exploatare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unor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asupra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minorilor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76/2008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funcţionarea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Date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Genetice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Judiciare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candidaţii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înscrişi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posturile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cadrul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învăţământ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protecţie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socială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orice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entitate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publică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privată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cărei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activitate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presupune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contactul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direct cu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vârstă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dizabilităţi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categorii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vulnerabile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presupune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examinarea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fizică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evaluarea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psihologică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D6E07DE" w14:textId="77777777" w:rsidR="00F25BE9" w:rsidRPr="004C032F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h)</w:t>
      </w:r>
      <w:r w:rsidR="0051324C"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adeverinţă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medicală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ateste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corespunzătoare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eliberată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medicul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familie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candidatului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unităţile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sanitare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abilitate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mult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6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luni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anterior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derulării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concursului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Adeverința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conţine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clar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numărul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data,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numele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emitentului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calitatea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acestuia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formatul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standard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stabilit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ordin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ministrului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sănătăţii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candidaţii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dizabilităţi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situaţia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solicitării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adaptare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rezonabilă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adeverinţa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atestă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starea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trebuie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însoţită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încadrare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într-un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grad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handicap,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emis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condiţiile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</w:p>
    <w:p w14:paraId="2130847A" w14:textId="77777777" w:rsidR="00F25BE9" w:rsidRPr="004C032F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lastRenderedPageBreak/>
        <w:t>i)</w:t>
      </w:r>
      <w:r w:rsidR="0051324C"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actului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identitate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orice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document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atestă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identitatea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potrivit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aflate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termen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valabilitate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5D56F1F8" w14:textId="77777777" w:rsidR="00F25BE9" w:rsidRPr="004C032F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j)</w:t>
      </w:r>
      <w:r w:rsidR="0051324C"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căsătorie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altui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document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realizat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schimbarea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nume,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6B8D9307" w14:textId="77777777" w:rsidR="00F25BE9" w:rsidRPr="004C032F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k)</w:t>
      </w:r>
      <w:r w:rsidR="0051324C"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curriculum vitae, model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comun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european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314E6EE0" w14:textId="77777777" w:rsidR="00F25BE9" w:rsidRPr="004C032F" w:rsidRDefault="00F25BE9" w:rsidP="00147A40">
      <w:pPr>
        <w:spacing w:after="0"/>
        <w:ind w:firstLine="720"/>
        <w:jc w:val="both"/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</w:pP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Documentele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proofErr w:type="gramStart"/>
      <w:r w:rsidR="0051324C" w:rsidRPr="004C032F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lit.</w:t>
      </w:r>
      <w:r w:rsidRPr="004C032F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d</w:t>
      </w:r>
      <w:proofErr w:type="spellEnd"/>
      <w:proofErr w:type="gramEnd"/>
      <w:r w:rsidRPr="004C032F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)</w:t>
      </w:r>
      <w:r w:rsidR="00147A40"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147A40"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="00147A40"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h</w:t>
      </w:r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) sunt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valabile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3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luni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se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depun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dosar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termen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valabilitate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2900609E" w14:textId="77777777" w:rsidR="00F25BE9" w:rsidRPr="004C032F" w:rsidRDefault="00F25BE9" w:rsidP="00147A40">
      <w:pPr>
        <w:spacing w:after="0"/>
        <w:ind w:firstLine="72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Copiile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actele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4C032F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lit. b)</w:t>
      </w:r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c), i)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j),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încadrare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într-un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grad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handicap se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prezintă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însoţite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documentele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originale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se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certifică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menţiunea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„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conform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proofErr w:type="gram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originalul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“ de</w:t>
      </w:r>
      <w:proofErr w:type="gram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secretarul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comisiei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4C032F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0E874DB1" w14:textId="77777777" w:rsidR="00725CB9" w:rsidRPr="004C032F" w:rsidRDefault="00725CB9" w:rsidP="00725CB9">
      <w:pPr>
        <w:pStyle w:val="Default"/>
        <w:ind w:firstLine="720"/>
        <w:rPr>
          <w:b/>
          <w:bCs/>
          <w:color w:val="auto"/>
          <w:lang w:val="ro-RO"/>
        </w:rPr>
      </w:pPr>
      <w:proofErr w:type="spellStart"/>
      <w:r w:rsidRPr="004C032F">
        <w:rPr>
          <w:color w:val="auto"/>
          <w:lang w:val="pt-BR"/>
        </w:rPr>
        <w:t>Dosarele</w:t>
      </w:r>
      <w:proofErr w:type="spellEnd"/>
      <w:r w:rsidRPr="004C032F">
        <w:rPr>
          <w:color w:val="auto"/>
          <w:lang w:val="pt-BR"/>
        </w:rPr>
        <w:t xml:space="preserve"> de </w:t>
      </w:r>
      <w:proofErr w:type="spellStart"/>
      <w:r w:rsidRPr="004C032F">
        <w:rPr>
          <w:color w:val="auto"/>
          <w:lang w:val="pt-BR"/>
        </w:rPr>
        <w:t>concurs</w:t>
      </w:r>
      <w:proofErr w:type="spellEnd"/>
      <w:r w:rsidRPr="004C032F">
        <w:rPr>
          <w:color w:val="auto"/>
          <w:lang w:val="pt-BR"/>
        </w:rPr>
        <w:t xml:space="preserve"> se </w:t>
      </w:r>
      <w:proofErr w:type="spellStart"/>
      <w:r w:rsidRPr="004C032F">
        <w:rPr>
          <w:color w:val="auto"/>
          <w:lang w:val="pt-BR"/>
        </w:rPr>
        <w:t>depun</w:t>
      </w:r>
      <w:proofErr w:type="spellEnd"/>
      <w:r w:rsidRPr="004C032F">
        <w:rPr>
          <w:color w:val="auto"/>
          <w:lang w:val="pt-BR"/>
        </w:rPr>
        <w:t xml:space="preserve"> </w:t>
      </w:r>
      <w:proofErr w:type="spellStart"/>
      <w:r w:rsidRPr="004C032F">
        <w:rPr>
          <w:color w:val="auto"/>
          <w:lang w:val="pt-BR"/>
        </w:rPr>
        <w:t>la</w:t>
      </w:r>
      <w:proofErr w:type="spellEnd"/>
      <w:r w:rsidRPr="004C032F">
        <w:rPr>
          <w:color w:val="auto"/>
          <w:lang w:val="pt-BR"/>
        </w:rPr>
        <w:t xml:space="preserve"> </w:t>
      </w:r>
      <w:proofErr w:type="spellStart"/>
      <w:r w:rsidRPr="004C032F">
        <w:rPr>
          <w:color w:val="auto"/>
          <w:lang w:val="pt-BR"/>
        </w:rPr>
        <w:t>sediul</w:t>
      </w:r>
      <w:proofErr w:type="spellEnd"/>
      <w:r w:rsidRPr="004C032F">
        <w:rPr>
          <w:color w:val="auto"/>
          <w:lang w:val="pt-BR"/>
        </w:rPr>
        <w:t xml:space="preserve"> </w:t>
      </w:r>
      <w:proofErr w:type="spellStart"/>
      <w:r w:rsidRPr="004C032F">
        <w:rPr>
          <w:color w:val="auto"/>
          <w:lang w:val="pt-BR"/>
        </w:rPr>
        <w:t>institutului</w:t>
      </w:r>
      <w:proofErr w:type="spellEnd"/>
      <w:r w:rsidRPr="004C032F">
        <w:rPr>
          <w:color w:val="auto"/>
          <w:lang w:val="pt-BR"/>
        </w:rPr>
        <w:t xml:space="preserve">, </w:t>
      </w:r>
      <w:r w:rsidRPr="004C032F">
        <w:rPr>
          <w:color w:val="auto"/>
          <w:lang w:val="ro-RO" w:eastAsia="ro-RO"/>
        </w:rPr>
        <w:t xml:space="preserve">str. Republicii, nr.34-36, Cluj-Napoca, jud. Cluj, </w:t>
      </w:r>
      <w:r w:rsidR="00147A40" w:rsidRPr="004C032F">
        <w:rPr>
          <w:color w:val="auto"/>
          <w:lang w:val="ro-RO" w:eastAsia="ro-RO"/>
        </w:rPr>
        <w:t>tel. 0264/450237,</w:t>
      </w:r>
      <w:r w:rsidRPr="004C032F">
        <w:rPr>
          <w:color w:val="auto"/>
          <w:lang w:val="ro-RO"/>
        </w:rPr>
        <w:t xml:space="preserve"> la Serviciul resurse umane</w:t>
      </w:r>
      <w:r w:rsidR="00147A40" w:rsidRPr="004C032F">
        <w:rPr>
          <w:color w:val="auto"/>
          <w:lang w:val="ro-RO"/>
        </w:rPr>
        <w:t>.</w:t>
      </w:r>
    </w:p>
    <w:p w14:paraId="0914980E" w14:textId="77777777" w:rsidR="00147A40" w:rsidRPr="004C032F" w:rsidRDefault="00147A40" w:rsidP="006671E1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</w:p>
    <w:p w14:paraId="761A12A5" w14:textId="77777777" w:rsidR="00147A40" w:rsidRPr="004C032F" w:rsidRDefault="00147A40" w:rsidP="00147A40">
      <w:pPr>
        <w:spacing w:after="0"/>
        <w:ind w:left="142"/>
        <w:jc w:val="center"/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  <w:lang w:val="ro-RO"/>
        </w:rPr>
      </w:pPr>
      <w:r w:rsidRPr="004C032F">
        <w:rPr>
          <w:rFonts w:ascii="Times New Roman" w:hAnsi="Times New Roman"/>
          <w:b/>
          <w:sz w:val="24"/>
          <w:szCs w:val="24"/>
          <w:u w:val="single"/>
          <w:lang w:val="ro-RO"/>
        </w:rPr>
        <w:t xml:space="preserve">CONDIȚII GENERALE COROBORATE CU </w:t>
      </w:r>
      <w:r w:rsidRPr="004C032F"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  <w:lang w:val="ro-RO"/>
        </w:rPr>
        <w:t>CERINŢELE SPECIFICE PREVĂZUTE LA ART. 542 ALIN. (1) ŞI (2) DIN ORDONANŢA DE URGENŢĂ A GUVERNULUI NR. 57/2019</w:t>
      </w:r>
    </w:p>
    <w:p w14:paraId="614A41AB" w14:textId="77777777" w:rsidR="00147A40" w:rsidRPr="004C032F" w:rsidRDefault="00147A40" w:rsidP="00147A40">
      <w:pPr>
        <w:spacing w:after="0"/>
        <w:ind w:left="142"/>
        <w:rPr>
          <w:rFonts w:ascii="Times New Roman" w:hAnsi="Times New Roman"/>
          <w:b/>
          <w:sz w:val="24"/>
          <w:szCs w:val="24"/>
          <w:u w:val="single"/>
          <w:lang w:val="ro-RO"/>
        </w:rPr>
      </w:pPr>
    </w:p>
    <w:p w14:paraId="78C63587" w14:textId="77777777" w:rsidR="00147A40" w:rsidRPr="004C032F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lang w:val="ro-RO"/>
        </w:rPr>
      </w:pPr>
      <w:r w:rsidRPr="004C032F">
        <w:rPr>
          <w:rStyle w:val="slitttl1"/>
          <w:rFonts w:ascii="Times New Roman" w:hAnsi="Times New Roman"/>
          <w:b w:val="0"/>
          <w:color w:val="auto"/>
          <w:sz w:val="24"/>
          <w:szCs w:val="24"/>
          <w:lang w:val="ro-RO"/>
          <w:specVanish w:val="0"/>
        </w:rPr>
        <w:t>a) persoana</w:t>
      </w:r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ro-RO"/>
          <w:specVanish w:val="0"/>
        </w:rPr>
        <w:t xml:space="preserve"> </w:t>
      </w:r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are cetăţenia română sau cetăţenia unui alt stat membru al Uniunii Europene, a unui stat parte la Acordul privind Spaţiul Economic European (SEE) sau cetăţenia Confederaţiei Elveţiene </w:t>
      </w:r>
      <w:r w:rsidRPr="004C032F">
        <w:rPr>
          <w:rStyle w:val="slitbdy"/>
          <w:rFonts w:ascii="Times New Roman" w:hAnsi="Times New Roman"/>
          <w:noProof/>
          <w:color w:val="auto"/>
          <w:sz w:val="24"/>
          <w:szCs w:val="24"/>
          <w:lang w:val="ro-RO"/>
        </w:rPr>
        <w:t>şi domiciliul în România;</w:t>
      </w:r>
    </w:p>
    <w:p w14:paraId="67007846" w14:textId="77777777" w:rsidR="00147A40" w:rsidRPr="004C032F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4C032F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b) </w:t>
      </w:r>
      <w:proofErr w:type="spellStart"/>
      <w:r w:rsidRPr="004C032F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cunoaşte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limba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română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scris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vorbit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812F591" w14:textId="77777777" w:rsidR="00147A40" w:rsidRPr="004C032F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4C032F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c) </w:t>
      </w:r>
      <w:proofErr w:type="spellStart"/>
      <w:r w:rsidRPr="004C032F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are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capacitate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deplină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exercițiu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și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capacitate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muncă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conformitate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prevederile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. 53/2003 -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Codul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muncii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republicată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completările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A6370E0" w14:textId="77777777" w:rsidR="00147A40" w:rsidRPr="004C032F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4C032F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d) </w:t>
      </w:r>
      <w:proofErr w:type="spellStart"/>
      <w:r w:rsidRPr="004C032F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are o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corespunzătoare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postului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candidează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atestată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baza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adeverinţei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medicale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eliberate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medicul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familie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unităţile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sanitare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abilitate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43EE19DE" w14:textId="77777777" w:rsidR="00147A40" w:rsidRPr="004C032F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4C032F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e) </w:t>
      </w:r>
      <w:proofErr w:type="spellStart"/>
      <w:r w:rsidRPr="004C032F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îndeplineşte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condiţiile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studii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vechime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specialitate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condiţii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specifice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potrivit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cerinţelor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postului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scos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06320FC" w14:textId="77777777" w:rsidR="00147A40" w:rsidRPr="004C032F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4C032F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f) </w:t>
      </w:r>
      <w:proofErr w:type="spellStart"/>
      <w:r w:rsidRPr="004C032F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condamnată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definitiv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contra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securităţii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contra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autorităţii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contra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umanităţii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corupţie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serviciu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fals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contra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înfăptuirii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justiţiei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intenţie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 face o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candidată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post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incompatibilă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funcţiei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contractuale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candidează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excepţia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situaţiei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intervenit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reabilitarea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5F51407" w14:textId="77777777" w:rsidR="00147A40" w:rsidRPr="004C032F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4C032F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g) </w:t>
      </w:r>
      <w:proofErr w:type="spellStart"/>
      <w:r w:rsidRPr="004C032F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execută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o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pedeapsă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complementară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i-a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interzisă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dreptului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a ocupa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a exercita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meseria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desfăşura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activitatea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folosit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faţă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aceasta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luat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măsura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siguranţă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interzicerii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ocupării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exercitării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760E1806" w14:textId="77777777" w:rsidR="00147A40" w:rsidRPr="004C032F" w:rsidRDefault="00147A40" w:rsidP="00303E07">
      <w:pPr>
        <w:shd w:val="clear" w:color="auto" w:fill="FFFFFF"/>
        <w:spacing w:after="80"/>
        <w:ind w:left="168" w:firstLine="28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  <w:r w:rsidRPr="004C032F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h) </w:t>
      </w:r>
      <w:proofErr w:type="spellStart"/>
      <w:r w:rsidRPr="004C032F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4C032F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art. 1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alin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. (2)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din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. 118/2019</w:t>
      </w:r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Registrul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automatizat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sexuale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exploatare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unor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asupra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minorilor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. 76/2008</w:t>
      </w:r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funcţionarea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Date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Genetice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Judiciare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domeniile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4C032F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 xml:space="preserve">art. 35 </w:t>
      </w:r>
      <w:proofErr w:type="spellStart"/>
      <w:r w:rsidRPr="004C032F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4C032F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r w:rsidRPr="004C032F">
        <w:rPr>
          <w:rStyle w:val="slgi1"/>
          <w:rFonts w:ascii="Times New Roman" w:hAnsi="Times New Roman"/>
          <w:color w:val="auto"/>
          <w:sz w:val="24"/>
          <w:szCs w:val="24"/>
        </w:rPr>
        <w:t>(1) lit. h)</w:t>
      </w:r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>.</w:t>
      </w:r>
    </w:p>
    <w:p w14:paraId="15BC82F6" w14:textId="77777777" w:rsidR="00147A40" w:rsidRPr="004C032F" w:rsidRDefault="00147A40" w:rsidP="00147A40">
      <w:pPr>
        <w:shd w:val="clear" w:color="auto" w:fill="FFFFFF"/>
        <w:spacing w:after="80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</w:p>
    <w:p w14:paraId="7BF8D6AE" w14:textId="77777777" w:rsidR="00147A40" w:rsidRPr="004C032F" w:rsidRDefault="00147A40" w:rsidP="00147A40">
      <w:pPr>
        <w:shd w:val="clear" w:color="auto" w:fill="FFFFFF"/>
        <w:spacing w:after="80"/>
        <w:jc w:val="center"/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</w:pPr>
      <w:r w:rsidRPr="004C032F"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  <w:lastRenderedPageBreak/>
        <w:t>CONDIȚII SPECIFICE</w:t>
      </w:r>
    </w:p>
    <w:p w14:paraId="788AA330" w14:textId="77777777" w:rsidR="00E57386" w:rsidRPr="004C032F" w:rsidRDefault="00E57386">
      <w:pPr>
        <w:pStyle w:val="ListParagraph"/>
        <w:numPr>
          <w:ilvl w:val="0"/>
          <w:numId w:val="3"/>
        </w:numPr>
        <w:shd w:val="clear" w:color="auto" w:fill="FFFFFF"/>
        <w:spacing w:after="80"/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</w:pP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Absolvent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Facultății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Medicină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și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Farmacie</w:t>
      </w:r>
      <w:proofErr w:type="spellEnd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– 6 </w:t>
      </w:r>
      <w:proofErr w:type="spellStart"/>
      <w:r w:rsidRPr="004C032F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ani</w:t>
      </w:r>
      <w:proofErr w:type="spellEnd"/>
    </w:p>
    <w:p w14:paraId="79A371DA" w14:textId="4C38FA55" w:rsidR="00E57386" w:rsidRPr="004C032F" w:rsidRDefault="00E57386">
      <w:pPr>
        <w:pStyle w:val="ListParagraph"/>
        <w:numPr>
          <w:ilvl w:val="0"/>
          <w:numId w:val="3"/>
        </w:numPr>
        <w:shd w:val="clear" w:color="auto" w:fill="FFFFFF"/>
        <w:spacing w:after="80"/>
        <w:rPr>
          <w:rStyle w:val="slitbdy"/>
          <w:rFonts w:ascii="Times New Roman" w:hAnsi="Times New Roman"/>
          <w:color w:val="auto"/>
          <w:sz w:val="24"/>
          <w:szCs w:val="24"/>
        </w:rPr>
      </w:pPr>
      <w:r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Medic </w:t>
      </w:r>
      <w:proofErr w:type="spellStart"/>
      <w:r w:rsidR="009D281B" w:rsidRPr="004C032F">
        <w:rPr>
          <w:rStyle w:val="slitbdy"/>
          <w:rFonts w:ascii="Times New Roman" w:hAnsi="Times New Roman"/>
          <w:color w:val="auto"/>
          <w:sz w:val="24"/>
          <w:szCs w:val="24"/>
        </w:rPr>
        <w:t>rezident</w:t>
      </w:r>
      <w:proofErr w:type="spellEnd"/>
      <w:r w:rsidR="009D281B"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9D281B" w:rsidRPr="004C032F">
        <w:rPr>
          <w:rStyle w:val="slitbdy"/>
          <w:rFonts w:ascii="Times New Roman" w:hAnsi="Times New Roman"/>
          <w:color w:val="auto"/>
          <w:sz w:val="24"/>
          <w:szCs w:val="24"/>
        </w:rPr>
        <w:t>anul</w:t>
      </w:r>
      <w:proofErr w:type="spellEnd"/>
      <w:r w:rsidR="009D281B"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V </w:t>
      </w:r>
      <w:proofErr w:type="spellStart"/>
      <w:r w:rsidR="009D281B" w:rsidRPr="004C032F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="009D281B"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9D281B" w:rsidRPr="004C032F">
        <w:rPr>
          <w:rStyle w:val="slitbdy"/>
          <w:rFonts w:ascii="Times New Roman" w:hAnsi="Times New Roman"/>
          <w:color w:val="auto"/>
          <w:sz w:val="24"/>
          <w:szCs w:val="24"/>
        </w:rPr>
        <w:t>specialitatea</w:t>
      </w:r>
      <w:proofErr w:type="spellEnd"/>
      <w:r w:rsidR="009D281B" w:rsidRPr="004C032F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7608DF" w:rsidRPr="004C032F">
        <w:rPr>
          <w:rStyle w:val="slitbdy"/>
          <w:rFonts w:ascii="Times New Roman" w:hAnsi="Times New Roman"/>
          <w:color w:val="auto"/>
          <w:sz w:val="24"/>
          <w:szCs w:val="24"/>
        </w:rPr>
        <w:t>otorinolaringologie</w:t>
      </w:r>
      <w:proofErr w:type="spellEnd"/>
    </w:p>
    <w:p w14:paraId="55B3B810" w14:textId="77777777" w:rsidR="001C00BC" w:rsidRPr="004C032F" w:rsidRDefault="001C00BC" w:rsidP="001C00BC">
      <w:pPr>
        <w:shd w:val="clear" w:color="auto" w:fill="FFFFFF"/>
        <w:spacing w:after="80"/>
        <w:jc w:val="center"/>
        <w:rPr>
          <w:rStyle w:val="slitbdy"/>
          <w:rFonts w:ascii="Times New Roman" w:hAnsi="Times New Roman"/>
          <w:b/>
          <w:bCs/>
          <w:color w:val="auto"/>
          <w:sz w:val="24"/>
          <w:szCs w:val="24"/>
        </w:rPr>
      </w:pPr>
    </w:p>
    <w:p w14:paraId="42D2D626" w14:textId="7BB7D001" w:rsidR="001C00BC" w:rsidRPr="004C032F" w:rsidRDefault="001C00BC" w:rsidP="001C00BC">
      <w:pPr>
        <w:shd w:val="clear" w:color="auto" w:fill="FFFFFF"/>
        <w:spacing w:after="80"/>
        <w:jc w:val="center"/>
        <w:rPr>
          <w:rStyle w:val="slitbdy"/>
          <w:rFonts w:ascii="Times New Roman" w:hAnsi="Times New Roman"/>
          <w:b/>
          <w:bCs/>
          <w:color w:val="auto"/>
          <w:sz w:val="24"/>
          <w:szCs w:val="24"/>
          <w:u w:val="single"/>
          <w:lang w:val="pt-BR"/>
        </w:rPr>
      </w:pPr>
      <w:r w:rsidRPr="004C032F">
        <w:rPr>
          <w:rStyle w:val="slitbdy"/>
          <w:rFonts w:ascii="Times New Roman" w:hAnsi="Times New Roman"/>
          <w:b/>
          <w:bCs/>
          <w:color w:val="auto"/>
          <w:sz w:val="24"/>
          <w:szCs w:val="24"/>
          <w:u w:val="single"/>
          <w:lang w:val="pt-BR"/>
        </w:rPr>
        <w:t>BIBLIOGRAFIE</w:t>
      </w:r>
    </w:p>
    <w:p w14:paraId="192771C6" w14:textId="77777777" w:rsidR="00E769E0" w:rsidRPr="004C032F" w:rsidRDefault="00E769E0" w:rsidP="000C406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1. OTORINOLARINGOLOGIE SI CHIRURGIE CERVICOFACIALA,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coordonator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Sarafoleanu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C.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în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„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Tratat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chirurgie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”, sub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redacţia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Irinel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Popescu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Constantin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Ciuce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vol. 1,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Editura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Academiei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Române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2012. </w:t>
      </w:r>
    </w:p>
    <w:p w14:paraId="715B9F50" w14:textId="77777777" w:rsidR="00E769E0" w:rsidRPr="004C032F" w:rsidRDefault="00E769E0" w:rsidP="000C406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2. REABILITAREA SI IGIENA VOCII.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Muresan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R,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Chirila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M.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Editura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. Alma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Mater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2010 </w:t>
      </w:r>
    </w:p>
    <w:p w14:paraId="6C76A031" w14:textId="77777777" w:rsidR="00E769E0" w:rsidRPr="004C032F" w:rsidRDefault="00E769E0" w:rsidP="000C406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3. TULBURARILE RESPIRATORII IN SOMN.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Sarafoleanu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C.-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coordonator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Pr="004C032F">
        <w:rPr>
          <w:rFonts w:ascii="Times New Roman" w:hAnsi="Times New Roman"/>
          <w:sz w:val="24"/>
          <w:szCs w:val="24"/>
        </w:rPr>
        <w:t>Editura</w:t>
      </w:r>
      <w:proofErr w:type="spellEnd"/>
      <w:r w:rsidRPr="004C03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</w:rPr>
        <w:t>Academiei</w:t>
      </w:r>
      <w:proofErr w:type="spellEnd"/>
      <w:r w:rsidRPr="004C032F">
        <w:rPr>
          <w:rFonts w:ascii="Times New Roman" w:hAnsi="Times New Roman"/>
          <w:sz w:val="24"/>
          <w:szCs w:val="24"/>
        </w:rPr>
        <w:t xml:space="preserve"> Romane, 2016. </w:t>
      </w:r>
    </w:p>
    <w:p w14:paraId="73A6895B" w14:textId="77777777" w:rsidR="000C4061" w:rsidRPr="004C032F" w:rsidRDefault="00E769E0" w:rsidP="000C406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C032F">
        <w:rPr>
          <w:rFonts w:ascii="Times New Roman" w:hAnsi="Times New Roman"/>
          <w:sz w:val="24"/>
          <w:szCs w:val="24"/>
        </w:rPr>
        <w:t xml:space="preserve">4. EUROPEAN MANUAL OF MEDICINE–OTORHINOLARYNGOLOGY, HEAD AND NECK SURGERY. </w:t>
      </w:r>
      <w:proofErr w:type="spellStart"/>
      <w:r w:rsidRPr="004C032F">
        <w:rPr>
          <w:rFonts w:ascii="Times New Roman" w:hAnsi="Times New Roman"/>
          <w:sz w:val="24"/>
          <w:szCs w:val="24"/>
        </w:rPr>
        <w:t>Anniko</w:t>
      </w:r>
      <w:proofErr w:type="spellEnd"/>
      <w:r w:rsidRPr="004C032F">
        <w:rPr>
          <w:rFonts w:ascii="Times New Roman" w:hAnsi="Times New Roman"/>
          <w:sz w:val="24"/>
          <w:szCs w:val="24"/>
        </w:rPr>
        <w:t xml:space="preserve"> M, Bernal-</w:t>
      </w:r>
      <w:proofErr w:type="spellStart"/>
      <w:r w:rsidRPr="004C032F">
        <w:rPr>
          <w:rFonts w:ascii="Times New Roman" w:hAnsi="Times New Roman"/>
          <w:sz w:val="24"/>
          <w:szCs w:val="24"/>
        </w:rPr>
        <w:t>Sprekelsen</w:t>
      </w:r>
      <w:proofErr w:type="spellEnd"/>
      <w:r w:rsidRPr="004C032F">
        <w:rPr>
          <w:rFonts w:ascii="Times New Roman" w:hAnsi="Times New Roman"/>
          <w:sz w:val="24"/>
          <w:szCs w:val="24"/>
        </w:rPr>
        <w:t xml:space="preserve"> M., </w:t>
      </w:r>
      <w:proofErr w:type="spellStart"/>
      <w:r w:rsidRPr="004C032F">
        <w:rPr>
          <w:rFonts w:ascii="Times New Roman" w:hAnsi="Times New Roman"/>
          <w:sz w:val="24"/>
          <w:szCs w:val="24"/>
        </w:rPr>
        <w:t>Bonkowsky</w:t>
      </w:r>
      <w:proofErr w:type="spellEnd"/>
      <w:r w:rsidRPr="004C032F">
        <w:rPr>
          <w:rFonts w:ascii="Times New Roman" w:hAnsi="Times New Roman"/>
          <w:sz w:val="24"/>
          <w:szCs w:val="24"/>
        </w:rPr>
        <w:t xml:space="preserve"> V., Bradley P., Iurato S. Springer Verlag, 2010. </w:t>
      </w:r>
    </w:p>
    <w:p w14:paraId="5C1F6F3A" w14:textId="77777777" w:rsidR="000C4061" w:rsidRPr="004C032F" w:rsidRDefault="00E769E0" w:rsidP="000C406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C032F">
        <w:rPr>
          <w:rFonts w:ascii="Times New Roman" w:hAnsi="Times New Roman"/>
          <w:sz w:val="24"/>
          <w:szCs w:val="24"/>
        </w:rPr>
        <w:t xml:space="preserve">5. CUMMINGS-OTOLARYNGOLOGY HEAD AND NECK SURGERY. Sixth Edition. Flint P.W., Haughey B. H., Lund V. J., </w:t>
      </w:r>
      <w:proofErr w:type="spellStart"/>
      <w:r w:rsidRPr="004C032F">
        <w:rPr>
          <w:rFonts w:ascii="Times New Roman" w:hAnsi="Times New Roman"/>
          <w:sz w:val="24"/>
          <w:szCs w:val="24"/>
        </w:rPr>
        <w:t>Niparko</w:t>
      </w:r>
      <w:proofErr w:type="spellEnd"/>
      <w:r w:rsidRPr="004C032F">
        <w:rPr>
          <w:rFonts w:ascii="Times New Roman" w:hAnsi="Times New Roman"/>
          <w:sz w:val="24"/>
          <w:szCs w:val="24"/>
        </w:rPr>
        <w:t xml:space="preserve"> J. K., Richardson M. A., Robbins K. T., Thomas J. R. Mosby – Elsevier Publishing House, 2016. </w:t>
      </w:r>
    </w:p>
    <w:p w14:paraId="7FD51D2A" w14:textId="77777777" w:rsidR="000C4061" w:rsidRPr="004C032F" w:rsidRDefault="00E769E0" w:rsidP="000C406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4C032F">
        <w:rPr>
          <w:rFonts w:ascii="Times New Roman" w:hAnsi="Times New Roman"/>
          <w:sz w:val="24"/>
          <w:szCs w:val="24"/>
        </w:rPr>
        <w:t xml:space="preserve">6. ENT-HEAD AND NECK SURGERY: ESSENTIAL PROCEDURES. </w:t>
      </w:r>
      <w:proofErr w:type="spellStart"/>
      <w:r w:rsidRPr="004C032F">
        <w:rPr>
          <w:rFonts w:ascii="Times New Roman" w:hAnsi="Times New Roman"/>
          <w:sz w:val="24"/>
          <w:szCs w:val="24"/>
        </w:rPr>
        <w:t>Theissing</w:t>
      </w:r>
      <w:proofErr w:type="spellEnd"/>
      <w:r w:rsidRPr="004C032F">
        <w:rPr>
          <w:rFonts w:ascii="Times New Roman" w:hAnsi="Times New Roman"/>
          <w:sz w:val="24"/>
          <w:szCs w:val="24"/>
        </w:rPr>
        <w:t xml:space="preserve"> J., Rettinger G., Werner J. Ed. Thieme Verlag, 2011. </w:t>
      </w:r>
    </w:p>
    <w:p w14:paraId="42D78B42" w14:textId="3CFAE2A1" w:rsidR="001C00BC" w:rsidRPr="004C032F" w:rsidRDefault="00E769E0" w:rsidP="000C4061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4C032F">
        <w:rPr>
          <w:rFonts w:ascii="Times New Roman" w:hAnsi="Times New Roman"/>
          <w:sz w:val="24"/>
          <w:szCs w:val="24"/>
        </w:rPr>
        <w:t>7. OTOLARYNGOLOGY AND HEAD AND NECK SURGERY. Warner G., Burgess A., Patel S., Martinez-</w:t>
      </w:r>
      <w:proofErr w:type="spellStart"/>
      <w:r w:rsidRPr="004C032F">
        <w:rPr>
          <w:rFonts w:ascii="Times New Roman" w:hAnsi="Times New Roman"/>
          <w:sz w:val="24"/>
          <w:szCs w:val="24"/>
        </w:rPr>
        <w:t>Devesa</w:t>
      </w:r>
      <w:proofErr w:type="spellEnd"/>
      <w:r w:rsidRPr="004C032F">
        <w:rPr>
          <w:rFonts w:ascii="Times New Roman" w:hAnsi="Times New Roman"/>
          <w:sz w:val="24"/>
          <w:szCs w:val="24"/>
        </w:rPr>
        <w:t xml:space="preserve"> P., Corbridge R. OXFORD University Press, 2009.</w:t>
      </w:r>
    </w:p>
    <w:p w14:paraId="7703A126" w14:textId="77777777" w:rsidR="000C4061" w:rsidRPr="004C032F" w:rsidRDefault="000C4061" w:rsidP="001F0A35">
      <w:pPr>
        <w:spacing w:after="0"/>
        <w:ind w:left="2200" w:right="2195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744DE4D1" w14:textId="77777777" w:rsidR="000C4061" w:rsidRPr="004C032F" w:rsidRDefault="000C4061" w:rsidP="001F0A35">
      <w:pPr>
        <w:spacing w:after="0"/>
        <w:ind w:left="2200" w:right="2195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0F1D6AC1" w14:textId="614A23D7" w:rsidR="001F0A35" w:rsidRPr="004C032F" w:rsidRDefault="001F0A35" w:rsidP="001F0A35">
      <w:pPr>
        <w:spacing w:after="0"/>
        <w:ind w:left="2200" w:right="2195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  <w:r w:rsidRPr="004C032F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TEMATICA </w:t>
      </w:r>
    </w:p>
    <w:p w14:paraId="766A1767" w14:textId="77777777" w:rsidR="001C00BC" w:rsidRPr="004C032F" w:rsidRDefault="001C00BC" w:rsidP="001F0A35">
      <w:pPr>
        <w:spacing w:after="0"/>
        <w:ind w:left="2200" w:right="2195"/>
        <w:jc w:val="center"/>
        <w:rPr>
          <w:rFonts w:ascii="Times New Roman" w:hAnsi="Times New Roman"/>
          <w:sz w:val="24"/>
          <w:szCs w:val="24"/>
          <w:u w:val="single"/>
          <w:lang w:val="pt-BR"/>
        </w:rPr>
      </w:pPr>
    </w:p>
    <w:p w14:paraId="03E2ECD8" w14:textId="08F79B1A" w:rsidR="001F0A35" w:rsidRPr="004C032F" w:rsidRDefault="001F0A35" w:rsidP="001F0A35">
      <w:pPr>
        <w:numPr>
          <w:ilvl w:val="0"/>
          <w:numId w:val="6"/>
        </w:numPr>
        <w:spacing w:after="10" w:line="249" w:lineRule="auto"/>
        <w:ind w:right="1436" w:hanging="401"/>
        <w:rPr>
          <w:rFonts w:ascii="Times New Roman" w:hAnsi="Times New Roman"/>
          <w:sz w:val="24"/>
          <w:szCs w:val="24"/>
        </w:rPr>
      </w:pPr>
      <w:r w:rsidRPr="004C032F">
        <w:rPr>
          <w:rFonts w:ascii="Times New Roman" w:hAnsi="Times New Roman"/>
          <w:b/>
          <w:sz w:val="24"/>
          <w:szCs w:val="24"/>
        </w:rPr>
        <w:t>PROBA SCRIS</w:t>
      </w:r>
      <w:r w:rsidR="0056170D" w:rsidRPr="004C032F">
        <w:rPr>
          <w:rFonts w:ascii="Times New Roman" w:hAnsi="Times New Roman"/>
          <w:b/>
          <w:sz w:val="24"/>
          <w:szCs w:val="24"/>
        </w:rPr>
        <w:t>Ă</w:t>
      </w:r>
      <w:r w:rsidRPr="004C032F">
        <w:rPr>
          <w:rFonts w:ascii="Times New Roman" w:hAnsi="Times New Roman"/>
          <w:b/>
          <w:sz w:val="24"/>
          <w:szCs w:val="24"/>
        </w:rPr>
        <w:t xml:space="preserve"> </w:t>
      </w:r>
    </w:p>
    <w:p w14:paraId="33A4C973" w14:textId="660EDE57" w:rsidR="001F0A35" w:rsidRPr="004C032F" w:rsidRDefault="001F0A35" w:rsidP="001F0A35">
      <w:pPr>
        <w:numPr>
          <w:ilvl w:val="0"/>
          <w:numId w:val="6"/>
        </w:numPr>
        <w:spacing w:after="10" w:line="249" w:lineRule="auto"/>
        <w:ind w:right="1436" w:hanging="401"/>
        <w:rPr>
          <w:rFonts w:ascii="Times New Roman" w:hAnsi="Times New Roman"/>
          <w:sz w:val="24"/>
          <w:szCs w:val="24"/>
        </w:rPr>
      </w:pPr>
      <w:proofErr w:type="gramStart"/>
      <w:r w:rsidRPr="004C032F">
        <w:rPr>
          <w:rFonts w:ascii="Times New Roman" w:hAnsi="Times New Roman"/>
          <w:b/>
          <w:sz w:val="24"/>
          <w:szCs w:val="24"/>
        </w:rPr>
        <w:t>PROBA  CLINIC</w:t>
      </w:r>
      <w:r w:rsidR="0056170D" w:rsidRPr="004C032F">
        <w:rPr>
          <w:rFonts w:ascii="Times New Roman" w:hAnsi="Times New Roman"/>
          <w:b/>
          <w:sz w:val="24"/>
          <w:szCs w:val="24"/>
        </w:rPr>
        <w:t>Ă</w:t>
      </w:r>
      <w:proofErr w:type="gramEnd"/>
      <w:r w:rsidRPr="004C032F">
        <w:rPr>
          <w:rFonts w:ascii="Times New Roman" w:hAnsi="Times New Roman"/>
          <w:b/>
          <w:sz w:val="24"/>
          <w:szCs w:val="24"/>
        </w:rPr>
        <w:t xml:space="preserve"> </w:t>
      </w:r>
    </w:p>
    <w:p w14:paraId="53D11658" w14:textId="0CAF1F37" w:rsidR="001F0A35" w:rsidRPr="004C032F" w:rsidRDefault="001F0A35" w:rsidP="001F0A35">
      <w:pPr>
        <w:numPr>
          <w:ilvl w:val="0"/>
          <w:numId w:val="6"/>
        </w:numPr>
        <w:spacing w:after="10" w:line="249" w:lineRule="auto"/>
        <w:ind w:right="1436" w:hanging="401"/>
        <w:rPr>
          <w:rFonts w:ascii="Times New Roman" w:hAnsi="Times New Roman"/>
          <w:sz w:val="24"/>
          <w:szCs w:val="24"/>
        </w:rPr>
      </w:pPr>
      <w:r w:rsidRPr="004C032F">
        <w:rPr>
          <w:rFonts w:ascii="Times New Roman" w:hAnsi="Times New Roman"/>
          <w:b/>
          <w:sz w:val="24"/>
          <w:szCs w:val="24"/>
        </w:rPr>
        <w:t>PROBA PRACTIC</w:t>
      </w:r>
      <w:r w:rsidR="0056170D" w:rsidRPr="004C032F">
        <w:rPr>
          <w:rFonts w:ascii="Times New Roman" w:hAnsi="Times New Roman"/>
          <w:b/>
          <w:sz w:val="24"/>
          <w:szCs w:val="24"/>
        </w:rPr>
        <w:t>Ă</w:t>
      </w:r>
      <w:r w:rsidRPr="004C032F">
        <w:rPr>
          <w:rFonts w:ascii="Times New Roman" w:hAnsi="Times New Roman"/>
          <w:b/>
          <w:sz w:val="24"/>
          <w:szCs w:val="24"/>
        </w:rPr>
        <w:t xml:space="preserve">  </w:t>
      </w:r>
    </w:p>
    <w:p w14:paraId="17531872" w14:textId="77777777" w:rsidR="001F0A35" w:rsidRPr="004C032F" w:rsidRDefault="001F0A35" w:rsidP="001F0A35">
      <w:pPr>
        <w:spacing w:after="0" w:line="259" w:lineRule="auto"/>
        <w:ind w:left="2160"/>
        <w:rPr>
          <w:rFonts w:ascii="Times New Roman" w:hAnsi="Times New Roman"/>
          <w:sz w:val="24"/>
          <w:szCs w:val="24"/>
        </w:rPr>
      </w:pPr>
      <w:r w:rsidRPr="004C032F">
        <w:rPr>
          <w:rFonts w:ascii="Times New Roman" w:hAnsi="Times New Roman"/>
          <w:sz w:val="24"/>
          <w:szCs w:val="24"/>
        </w:rPr>
        <w:t xml:space="preserve"> </w:t>
      </w:r>
    </w:p>
    <w:p w14:paraId="51CA3395" w14:textId="77777777" w:rsidR="00CC4C68" w:rsidRPr="004C032F" w:rsidRDefault="00CC4C68" w:rsidP="001F0A35">
      <w:pPr>
        <w:spacing w:after="0" w:line="259" w:lineRule="auto"/>
        <w:ind w:left="2160"/>
        <w:rPr>
          <w:rFonts w:ascii="Times New Roman" w:hAnsi="Times New Roman"/>
          <w:sz w:val="24"/>
          <w:szCs w:val="24"/>
        </w:rPr>
      </w:pPr>
    </w:p>
    <w:p w14:paraId="724A5520" w14:textId="11D07870" w:rsidR="001F0A35" w:rsidRPr="004C032F" w:rsidRDefault="001F0A35" w:rsidP="001F0A35">
      <w:pPr>
        <w:spacing w:after="12" w:line="259" w:lineRule="auto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4C032F">
        <w:rPr>
          <w:rFonts w:ascii="Times New Roman" w:eastAsia="Calibri" w:hAnsi="Times New Roman"/>
          <w:sz w:val="24"/>
          <w:szCs w:val="24"/>
          <w:lang w:val="pt-BR"/>
        </w:rPr>
        <w:tab/>
      </w:r>
      <w:r w:rsidRPr="004C032F">
        <w:rPr>
          <w:rFonts w:ascii="Times New Roman" w:hAnsi="Times New Roman"/>
          <w:b/>
          <w:sz w:val="24"/>
          <w:szCs w:val="24"/>
          <w:lang w:val="pt-BR"/>
        </w:rPr>
        <w:t>I.</w:t>
      </w:r>
      <w:r w:rsidRPr="004C032F">
        <w:rPr>
          <w:rFonts w:ascii="Times New Roman" w:eastAsia="Arial" w:hAnsi="Times New Roman"/>
          <w:b/>
          <w:sz w:val="24"/>
          <w:szCs w:val="24"/>
          <w:lang w:val="pt-BR"/>
        </w:rPr>
        <w:t xml:space="preserve"> </w:t>
      </w:r>
      <w:r w:rsidRPr="004C032F">
        <w:rPr>
          <w:rFonts w:ascii="Times New Roman" w:eastAsia="Arial" w:hAnsi="Times New Roman"/>
          <w:b/>
          <w:sz w:val="24"/>
          <w:szCs w:val="24"/>
          <w:lang w:val="pt-BR"/>
        </w:rPr>
        <w:tab/>
      </w:r>
      <w:r w:rsidRPr="004C032F">
        <w:rPr>
          <w:rFonts w:ascii="Times New Roman" w:hAnsi="Times New Roman"/>
          <w:b/>
          <w:sz w:val="24"/>
          <w:szCs w:val="24"/>
          <w:lang w:val="pt-BR"/>
        </w:rPr>
        <w:t xml:space="preserve">PROBA SCRISA </w:t>
      </w:r>
    </w:p>
    <w:p w14:paraId="28B0A7A9" w14:textId="77777777" w:rsidR="001F0A35" w:rsidRPr="004C032F" w:rsidRDefault="001F0A35" w:rsidP="00CC4C68">
      <w:pPr>
        <w:spacing w:after="0" w:line="259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43DECCE6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1. Anatomia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fiziologia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nasului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sinusurilor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paranazale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7B415458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2. Anatomia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fiziologia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faringelui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2CF5BB4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3. Anatomia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fiziologia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laringelui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ACCB475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4. Anatomia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fiziologia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urechii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A732782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5. Anatomia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chirurgicala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regiunii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cervicale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65E583B9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6.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Malformații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în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ORL –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precoce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și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posibilități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terapeutice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30324CE4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7.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explorare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nasului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sinusurilor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paranazale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23F0CBD9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8.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explorare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cavității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bucale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faringelui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24096045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9.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explorare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laringelui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37944D03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lastRenderedPageBreak/>
        <w:t xml:space="preserve">10.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explorare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urechii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784F32E5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11.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explorare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traheei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bronhiilor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39B60E1E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12.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Metode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explorare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esofagului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2B9C938D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13.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Urgentele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rinosinusale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traumatismele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nazale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sinuso-faciale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epistaxis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corpi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straini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nazosinusali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04C0F5C2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14.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Urgentele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faringiene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traumatismele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faringelui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–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mecanice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fizico-chimice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corpii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straini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faringieni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254E4F39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15.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Urgentele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laringiene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insuficienta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respiratorie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acuta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cauza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laringiana,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traumatismele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laringelui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corpii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straini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laringo-traheo-bronsici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289FBDC7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16.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Urgentele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oto-mastoidiene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traumatismele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urechii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si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osului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temporal,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surditatea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brusc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instalata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trauma sonora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acuta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vertijul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periferic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acut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paralizia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faciala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periferica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corpii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straini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auriculari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22FB2E76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17.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Urgentele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esofagiene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esofagita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postcaustica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corpii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straini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esofagieni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34499DB5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18.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Ugentele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cervicale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traumatismele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partilor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moi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cervicale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hemoragii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cervicale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supuratiile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cervicale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7018211D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>19. Patologia infecto-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inflamatorie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acuta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rinosinusala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(rinite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acute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rinosinuzite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acute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74B59256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>20. Patologia infecto-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inflamatorie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acuta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cavitatii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bucale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si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faringelui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stomatite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glosite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amigdalite si faringite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acute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680FA60E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>21. Patologia infecto-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inflamatorie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acuta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laringiana (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laringitele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acute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epiglotita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acuta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pericondrita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laringiana,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abcesul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laringian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4475895B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22.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Patologie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infecto-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inflamatorie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acuta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otomastoidiana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otita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medie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acuta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otomastoidita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acuta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adultului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copilului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1DC6BBB2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23. Patologia infecto -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inflamatorie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acuta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glandei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tiroide </w:t>
      </w:r>
    </w:p>
    <w:p w14:paraId="736F336E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24. Patologia infecto -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inflamatorie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acuta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glandelor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salivare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1C6F3C49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>25. Patologia infecto-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inflamatorie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cronica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rinosinusala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(rinite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cronice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rinosinuzitele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cronice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2BDF7856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>26. Patologia infecto-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inflamatorie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cronica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cavitatii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bucale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si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faringelui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38C1B81E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>27. Patologia infecto-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inflamatorie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cronica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laringelui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5D193B21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>28. Patologia infecto-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inflamatorie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cronica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otomastoidiana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54659A34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>29. Patologia infecto-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inflamatorie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cronica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glandelor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salivare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2E391874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30.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benigna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rinosinusala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47C160CB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31.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benigna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cavitatii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bucale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si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faringelui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1ECE1430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32.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benigna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laringelui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26746370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33.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benigna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otomastoidiana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6416386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34.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benigna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glandei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tiroide </w:t>
      </w:r>
    </w:p>
    <w:p w14:paraId="38AD5066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35.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benigna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traheei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451E924C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36.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benigna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esofagului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4DE4F98E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37.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benigna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glandelor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salivare</w:t>
      </w:r>
      <w:proofErr w:type="spellEnd"/>
    </w:p>
    <w:p w14:paraId="3B658A1F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38.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maligna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rinosinusala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19AD4AF0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39.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maligna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cavitatii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bucale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faringelui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5D4EF82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40.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maligna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laringelui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6F8C06E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41.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maligna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otomastoidiana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23D6015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42.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maligna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glandei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tiroide </w:t>
      </w:r>
    </w:p>
    <w:p w14:paraId="7D582420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43.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maligna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traheei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6B9ED3FE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44.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maligna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esofagului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cervical </w:t>
      </w:r>
    </w:p>
    <w:p w14:paraId="3D2DD02C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45.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maligna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glandelor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salivare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E687A62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lastRenderedPageBreak/>
        <w:t xml:space="preserve">46.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Patologie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cervicala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75F783E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47.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tumorala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parafaringiana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87E33CB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48. Patologia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chirurgicala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bazei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craniu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rino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-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otobaza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orbita, cai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lacrimale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spatii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profunde) </w:t>
      </w:r>
    </w:p>
    <w:p w14:paraId="1B49377C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49.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Sindroamele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paralitice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laringiene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şi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asociate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1E08B48F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50.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Clasificarea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evaluarea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şi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principiile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tulburărilor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vocii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elemente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foniatrie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şi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fonochirurgie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59108B01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51.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Tulburarile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senzitive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motorii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faringelui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38A8A5B3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52.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Algiile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cranio‐cervico‐faciale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7280002B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53.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Manifestări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ale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bolilor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sistemice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in ORL </w:t>
      </w:r>
    </w:p>
    <w:p w14:paraId="36552D82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54.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Sindromul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apnee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obstructiva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în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somn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etiopatogenie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principii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tratament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55.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Hipoacuziile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neurosenzoriale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diagnostic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reabilitare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auditiva (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proteze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conventionale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si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implantabile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61462B2E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56.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Otoscleroza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23E4D3DC" w14:textId="77777777" w:rsidR="00CC4C68" w:rsidRPr="004C032F" w:rsidRDefault="00CC4C68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57.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Sindroamele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vestibulare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periferice</w:t>
      </w:r>
      <w:proofErr w:type="spellEnd"/>
      <w:r w:rsidR="001F0A3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337E14A" w14:textId="77777777" w:rsidR="000C4061" w:rsidRPr="004C032F" w:rsidRDefault="000C4061" w:rsidP="00CC4C68">
      <w:pPr>
        <w:spacing w:after="0" w:line="259" w:lineRule="auto"/>
        <w:ind w:left="567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3163ED42" w14:textId="7AFF0161" w:rsidR="001F0A35" w:rsidRPr="004C032F" w:rsidRDefault="001F0A35" w:rsidP="00CC4C68">
      <w:pPr>
        <w:spacing w:after="0" w:line="259" w:lineRule="auto"/>
        <w:ind w:left="1440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33525CF1" w14:textId="37F64933" w:rsidR="001F0A35" w:rsidRPr="004C032F" w:rsidRDefault="001C00BC" w:rsidP="000B63BC">
      <w:pPr>
        <w:spacing w:after="10"/>
        <w:ind w:left="2155" w:right="1436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b/>
          <w:sz w:val="24"/>
          <w:szCs w:val="24"/>
          <w:lang w:val="pt-BR"/>
        </w:rPr>
        <w:t xml:space="preserve">                            </w:t>
      </w:r>
      <w:r w:rsidR="001F0A35" w:rsidRPr="004C032F">
        <w:rPr>
          <w:rFonts w:ascii="Times New Roman" w:hAnsi="Times New Roman"/>
          <w:b/>
          <w:sz w:val="24"/>
          <w:szCs w:val="24"/>
          <w:lang w:val="pt-BR"/>
        </w:rPr>
        <w:t>II.</w:t>
      </w:r>
      <w:r w:rsidR="001F0A35" w:rsidRPr="004C032F">
        <w:rPr>
          <w:rFonts w:ascii="Times New Roman" w:eastAsia="Arial" w:hAnsi="Times New Roman"/>
          <w:b/>
          <w:sz w:val="24"/>
          <w:szCs w:val="24"/>
          <w:lang w:val="pt-BR"/>
        </w:rPr>
        <w:t xml:space="preserve"> </w:t>
      </w:r>
      <w:r w:rsidR="001F0A35" w:rsidRPr="004C032F">
        <w:rPr>
          <w:rFonts w:ascii="Times New Roman" w:hAnsi="Times New Roman"/>
          <w:b/>
          <w:sz w:val="24"/>
          <w:szCs w:val="24"/>
          <w:lang w:val="pt-BR"/>
        </w:rPr>
        <w:t xml:space="preserve">PROBA CLINICA  </w:t>
      </w:r>
    </w:p>
    <w:p w14:paraId="7F8998C3" w14:textId="08469D8D" w:rsidR="000402E9" w:rsidRPr="004C032F" w:rsidRDefault="00A87014" w:rsidP="000C4061">
      <w:pPr>
        <w:spacing w:after="21" w:line="249" w:lineRule="auto"/>
        <w:ind w:left="567" w:right="420" w:firstLine="567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Subiecte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din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tematica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probei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scrise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specialitate</w:t>
      </w:r>
    </w:p>
    <w:p w14:paraId="2210B4F7" w14:textId="77777777" w:rsidR="00A87014" w:rsidRPr="004C032F" w:rsidRDefault="00A87014" w:rsidP="00A87014">
      <w:pPr>
        <w:spacing w:after="21" w:line="249" w:lineRule="auto"/>
        <w:ind w:right="420" w:firstLine="567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40D08094" w14:textId="77777777" w:rsidR="00A87014" w:rsidRPr="004C032F" w:rsidRDefault="00A87014" w:rsidP="00A87014">
      <w:pPr>
        <w:spacing w:after="21" w:line="249" w:lineRule="auto"/>
        <w:ind w:right="420" w:firstLine="567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4608D6CA" w14:textId="61343608" w:rsidR="001F0A35" w:rsidRPr="004C032F" w:rsidRDefault="001F0A35" w:rsidP="001C00BC">
      <w:pPr>
        <w:tabs>
          <w:tab w:val="center" w:pos="2694"/>
          <w:tab w:val="center" w:pos="3963"/>
        </w:tabs>
        <w:spacing w:after="10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eastAsia="Calibri" w:hAnsi="Times New Roman"/>
          <w:sz w:val="24"/>
          <w:szCs w:val="24"/>
          <w:lang w:val="pt-BR"/>
        </w:rPr>
        <w:tab/>
      </w:r>
      <w:r w:rsidR="001C00BC" w:rsidRPr="004C032F">
        <w:rPr>
          <w:rFonts w:ascii="Times New Roman" w:eastAsia="Calibri" w:hAnsi="Times New Roman"/>
          <w:sz w:val="24"/>
          <w:szCs w:val="24"/>
          <w:lang w:val="pt-BR"/>
        </w:rPr>
        <w:t xml:space="preserve">                                  </w:t>
      </w:r>
      <w:r w:rsidRPr="004C032F">
        <w:rPr>
          <w:rFonts w:ascii="Times New Roman" w:hAnsi="Times New Roman"/>
          <w:b/>
          <w:sz w:val="24"/>
          <w:szCs w:val="24"/>
          <w:lang w:val="pt-BR"/>
        </w:rPr>
        <w:t>III.</w:t>
      </w:r>
      <w:r w:rsidRPr="004C032F">
        <w:rPr>
          <w:rFonts w:ascii="Times New Roman" w:eastAsia="Arial" w:hAnsi="Times New Roman"/>
          <w:b/>
          <w:sz w:val="24"/>
          <w:szCs w:val="24"/>
          <w:lang w:val="pt-BR"/>
        </w:rPr>
        <w:t xml:space="preserve"> </w:t>
      </w:r>
      <w:r w:rsidRPr="004C032F">
        <w:rPr>
          <w:rFonts w:ascii="Times New Roman" w:eastAsia="Arial" w:hAnsi="Times New Roman"/>
          <w:b/>
          <w:sz w:val="24"/>
          <w:szCs w:val="24"/>
          <w:lang w:val="pt-BR"/>
        </w:rPr>
        <w:tab/>
      </w:r>
      <w:r w:rsidRPr="004C032F">
        <w:rPr>
          <w:rFonts w:ascii="Times New Roman" w:hAnsi="Times New Roman"/>
          <w:b/>
          <w:sz w:val="24"/>
          <w:szCs w:val="24"/>
          <w:lang w:val="pt-BR"/>
        </w:rPr>
        <w:t xml:space="preserve">PROBA PRACTICA  </w:t>
      </w:r>
    </w:p>
    <w:p w14:paraId="501D3734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Rezectia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septului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nazal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42113E2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2.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Chirurgia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cornetelor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nazale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3CE2BCCC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3.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Chirurgia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sinuzitei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maxilare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(include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tehnici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chirurgicale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endoscopice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61DBC042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4.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Chirurgia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sinuzitei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etmoidale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(include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tehnici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chirurgicale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endoscopice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28EE1CC0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5.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Chirurgia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sinuzitei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frontale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(include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tehnici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chirurgicale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endoscopice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7420E3B4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6. Amigdalectomia </w:t>
      </w:r>
    </w:p>
    <w:p w14:paraId="381F9EF4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7.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Adenoidectomia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190355FE" w14:textId="77777777" w:rsidR="00A87014" w:rsidRPr="004C032F" w:rsidRDefault="00A87014" w:rsidP="00A87014">
      <w:pPr>
        <w:shd w:val="clear" w:color="auto" w:fill="FFFFFF"/>
        <w:spacing w:after="0"/>
        <w:ind w:left="560" w:firstLine="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8.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Micro-laringoscopia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suspendată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(include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tehnici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chirurgicale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cu instrumente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reci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şi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LASER-CO2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asistată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0B583B00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9.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Traheo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-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bronhoscopia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64203D19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10. Esofagoscopia </w:t>
      </w:r>
    </w:p>
    <w:p w14:paraId="59BAABDF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11.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Ligatura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venei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jugulare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interne </w:t>
      </w:r>
    </w:p>
    <w:p w14:paraId="3419BA64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12.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Ligatura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arterei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carotide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primitive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417936CE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13.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Ligatura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arterei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carotide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externe </w:t>
      </w:r>
    </w:p>
    <w:p w14:paraId="23C9FA65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14.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Ligatura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arterei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linguale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57B8B624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15.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Ligatura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arterei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faciale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2D7ADFC7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16.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Ligatura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arterei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temporale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superficiale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1BA9A35D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17.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Traheotomia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7BF0DD53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18.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Laringectomia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totală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40FF4137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19.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Disecţia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ganglionară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cervicală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selectivă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E89C3BF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20.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Montare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aerator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transtimpanal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3A6093B9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lastRenderedPageBreak/>
        <w:t xml:space="preserve">21.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Mastoidectomia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corticală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(antro‐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mastoidectomia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) </w:t>
      </w:r>
    </w:p>
    <w:p w14:paraId="4A693907" w14:textId="77777777" w:rsidR="00A87014" w:rsidRPr="004C032F" w:rsidRDefault="00A87014" w:rsidP="00A87014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  <w:r w:rsidRPr="004C032F">
        <w:rPr>
          <w:rFonts w:ascii="Times New Roman" w:hAnsi="Times New Roman"/>
          <w:sz w:val="24"/>
          <w:szCs w:val="24"/>
        </w:rPr>
        <w:t xml:space="preserve">22. </w:t>
      </w:r>
      <w:proofErr w:type="spellStart"/>
      <w:r w:rsidRPr="004C032F">
        <w:rPr>
          <w:rFonts w:ascii="Times New Roman" w:hAnsi="Times New Roman"/>
          <w:sz w:val="24"/>
          <w:szCs w:val="24"/>
        </w:rPr>
        <w:t>Mastoidectomia</w:t>
      </w:r>
      <w:proofErr w:type="spellEnd"/>
      <w:r w:rsidRPr="004C03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</w:rPr>
        <w:t>radicală</w:t>
      </w:r>
      <w:proofErr w:type="spellEnd"/>
      <w:r w:rsidRPr="004C032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C032F">
        <w:rPr>
          <w:rFonts w:ascii="Times New Roman" w:hAnsi="Times New Roman"/>
          <w:sz w:val="24"/>
          <w:szCs w:val="24"/>
        </w:rPr>
        <w:t>tehnică</w:t>
      </w:r>
      <w:proofErr w:type="spellEnd"/>
      <w:r w:rsidRPr="004C03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</w:rPr>
        <w:t>deschisă</w:t>
      </w:r>
      <w:proofErr w:type="spellEnd"/>
      <w:r w:rsidRPr="004C032F">
        <w:rPr>
          <w:rFonts w:ascii="Times New Roman" w:hAnsi="Times New Roman"/>
          <w:sz w:val="24"/>
          <w:szCs w:val="24"/>
        </w:rPr>
        <w:t xml:space="preserve"> „canal wall-down”) </w:t>
      </w:r>
    </w:p>
    <w:p w14:paraId="03D11F56" w14:textId="260FE24C" w:rsidR="00303E07" w:rsidRPr="004C032F" w:rsidRDefault="00A87014" w:rsidP="00A87014">
      <w:pPr>
        <w:shd w:val="clear" w:color="auto" w:fill="FFFFFF"/>
        <w:spacing w:after="0"/>
        <w:ind w:left="567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23.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Fibroscopia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diagnostică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şi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intervenţională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în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patologia ORL (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indicaţii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dispozitive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incidente,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complicaţii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>).</w:t>
      </w:r>
    </w:p>
    <w:p w14:paraId="6587D519" w14:textId="77777777" w:rsidR="00A87014" w:rsidRPr="004C032F" w:rsidRDefault="00A87014" w:rsidP="00A87014">
      <w:pPr>
        <w:shd w:val="clear" w:color="auto" w:fill="FFFFFF"/>
        <w:spacing w:after="80"/>
        <w:ind w:firstLine="567"/>
        <w:rPr>
          <w:rFonts w:ascii="Times New Roman" w:hAnsi="Times New Roman"/>
          <w:b/>
          <w:bCs/>
          <w:sz w:val="24"/>
          <w:szCs w:val="24"/>
          <w:lang w:val="pt-BR"/>
        </w:rPr>
      </w:pPr>
    </w:p>
    <w:p w14:paraId="3CC8A910" w14:textId="77777777" w:rsidR="00B81941" w:rsidRPr="004C032F" w:rsidRDefault="00B81941" w:rsidP="00B81941">
      <w:pPr>
        <w:shd w:val="clear" w:color="auto" w:fill="FFFFFF"/>
        <w:spacing w:after="8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C032F">
        <w:rPr>
          <w:rFonts w:ascii="Times New Roman" w:hAnsi="Times New Roman"/>
          <w:b/>
          <w:bCs/>
          <w:sz w:val="24"/>
          <w:szCs w:val="24"/>
          <w:u w:val="single"/>
        </w:rPr>
        <w:t>CALENDARUL CONCURSULUI</w:t>
      </w:r>
    </w:p>
    <w:p w14:paraId="25984C28" w14:textId="657B638B" w:rsidR="00B81941" w:rsidRPr="004C032F" w:rsidRDefault="00E57386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4C032F">
        <w:rPr>
          <w:rFonts w:ascii="Times New Roman" w:hAnsi="Times New Roman"/>
          <w:szCs w:val="24"/>
          <w:lang w:val="pt-BR"/>
        </w:rPr>
        <w:t>termenul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limită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de </w:t>
      </w:r>
      <w:proofErr w:type="spellStart"/>
      <w:r w:rsidRPr="004C032F">
        <w:rPr>
          <w:rFonts w:ascii="Times New Roman" w:hAnsi="Times New Roman"/>
          <w:szCs w:val="24"/>
          <w:lang w:val="pt-BR"/>
        </w:rPr>
        <w:t>depunere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a</w:t>
      </w:r>
      <w:r w:rsidR="00B81941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B81941" w:rsidRPr="004C032F">
        <w:rPr>
          <w:rFonts w:ascii="Times New Roman" w:hAnsi="Times New Roman"/>
          <w:szCs w:val="24"/>
          <w:lang w:val="pt-BR"/>
        </w:rPr>
        <w:t>dosarelor</w:t>
      </w:r>
      <w:proofErr w:type="spellEnd"/>
      <w:r w:rsidR="00EF125E" w:rsidRPr="004C032F">
        <w:rPr>
          <w:rFonts w:ascii="Times New Roman" w:hAnsi="Times New Roman"/>
          <w:szCs w:val="24"/>
          <w:lang w:val="pt-BR"/>
        </w:rPr>
        <w:t>,</w:t>
      </w:r>
      <w:r w:rsidR="00B81941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EC46CC" w:rsidRPr="004C032F">
        <w:rPr>
          <w:rFonts w:ascii="Times New Roman" w:hAnsi="Times New Roman"/>
          <w:szCs w:val="24"/>
          <w:lang w:val="pt-BR"/>
        </w:rPr>
        <w:t>până</w:t>
      </w:r>
      <w:proofErr w:type="spellEnd"/>
      <w:r w:rsidR="00EC46CC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EC46CC" w:rsidRPr="004C032F">
        <w:rPr>
          <w:rFonts w:ascii="Times New Roman" w:hAnsi="Times New Roman"/>
          <w:szCs w:val="24"/>
          <w:lang w:val="pt-BR"/>
        </w:rPr>
        <w:t>la</w:t>
      </w:r>
      <w:proofErr w:type="spellEnd"/>
      <w:r w:rsidR="00B81941" w:rsidRPr="004C032F">
        <w:rPr>
          <w:rFonts w:ascii="Times New Roman" w:hAnsi="Times New Roman"/>
          <w:szCs w:val="24"/>
          <w:lang w:val="pt-BR"/>
        </w:rPr>
        <w:t xml:space="preserve"> data de </w:t>
      </w:r>
      <w:r w:rsidR="00053E63" w:rsidRPr="004C032F">
        <w:rPr>
          <w:rFonts w:ascii="Times New Roman" w:hAnsi="Times New Roman"/>
          <w:szCs w:val="24"/>
          <w:lang w:val="pt-BR"/>
        </w:rPr>
        <w:t>21.02.2024</w:t>
      </w:r>
      <w:r w:rsidR="00A63346" w:rsidRPr="004C032F">
        <w:rPr>
          <w:rFonts w:ascii="Times New Roman" w:hAnsi="Times New Roman"/>
          <w:szCs w:val="24"/>
          <w:lang w:val="pt-BR"/>
        </w:rPr>
        <w:t>, ora 14.00</w:t>
      </w:r>
      <w:r w:rsidR="00B81941" w:rsidRPr="004C032F">
        <w:rPr>
          <w:rFonts w:ascii="Times New Roman" w:hAnsi="Times New Roman"/>
          <w:szCs w:val="24"/>
          <w:lang w:val="pt-BR"/>
        </w:rPr>
        <w:t xml:space="preserve">. </w:t>
      </w:r>
    </w:p>
    <w:p w14:paraId="5EAE5DE4" w14:textId="4F45A4D0" w:rsidR="00B81941" w:rsidRPr="004C032F" w:rsidRDefault="00065A72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4C032F">
        <w:rPr>
          <w:rFonts w:ascii="Times New Roman" w:hAnsi="Times New Roman"/>
          <w:szCs w:val="24"/>
          <w:lang w:val="pt-BR"/>
        </w:rPr>
        <w:t>selecția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și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B81941" w:rsidRPr="004C032F">
        <w:rPr>
          <w:rFonts w:ascii="Times New Roman" w:hAnsi="Times New Roman"/>
          <w:szCs w:val="24"/>
          <w:lang w:val="pt-BR"/>
        </w:rPr>
        <w:t>afișarea</w:t>
      </w:r>
      <w:proofErr w:type="spellEnd"/>
      <w:r w:rsidR="00B81941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B81941" w:rsidRPr="004C032F">
        <w:rPr>
          <w:rFonts w:ascii="Times New Roman" w:hAnsi="Times New Roman"/>
          <w:szCs w:val="24"/>
          <w:lang w:val="pt-BR"/>
        </w:rPr>
        <w:t>rezulatelor</w:t>
      </w:r>
      <w:proofErr w:type="spellEnd"/>
      <w:r w:rsidR="00B81941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B81941" w:rsidRPr="004C032F">
        <w:rPr>
          <w:rFonts w:ascii="Times New Roman" w:hAnsi="Times New Roman"/>
          <w:szCs w:val="24"/>
          <w:lang w:val="pt-BR"/>
        </w:rPr>
        <w:t>selecției</w:t>
      </w:r>
      <w:proofErr w:type="spellEnd"/>
      <w:r w:rsidR="00B81941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B81941" w:rsidRPr="004C032F">
        <w:rPr>
          <w:rFonts w:ascii="Times New Roman" w:hAnsi="Times New Roman"/>
          <w:szCs w:val="24"/>
          <w:lang w:val="pt-BR"/>
        </w:rPr>
        <w:t>dosarelor</w:t>
      </w:r>
      <w:proofErr w:type="spellEnd"/>
      <w:r w:rsidR="00B81941" w:rsidRPr="004C032F">
        <w:rPr>
          <w:rFonts w:ascii="Times New Roman" w:hAnsi="Times New Roman"/>
          <w:szCs w:val="24"/>
          <w:lang w:val="pt-BR"/>
        </w:rPr>
        <w:t xml:space="preserve"> de </w:t>
      </w:r>
      <w:proofErr w:type="spellStart"/>
      <w:r w:rsidR="00B81941" w:rsidRPr="004C032F">
        <w:rPr>
          <w:rFonts w:ascii="Times New Roman" w:hAnsi="Times New Roman"/>
          <w:szCs w:val="24"/>
          <w:lang w:val="pt-BR"/>
        </w:rPr>
        <w:t>înscriere</w:t>
      </w:r>
      <w:proofErr w:type="spellEnd"/>
      <w:r w:rsidR="00EF125E" w:rsidRPr="004C032F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="00B81941" w:rsidRPr="004C032F">
        <w:rPr>
          <w:rFonts w:ascii="Times New Roman" w:hAnsi="Times New Roman"/>
          <w:szCs w:val="24"/>
          <w:lang w:val="pt-BR"/>
        </w:rPr>
        <w:t>până</w:t>
      </w:r>
      <w:proofErr w:type="spellEnd"/>
      <w:r w:rsidR="00B81941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B81941" w:rsidRPr="004C032F">
        <w:rPr>
          <w:rFonts w:ascii="Times New Roman" w:hAnsi="Times New Roman"/>
          <w:szCs w:val="24"/>
          <w:lang w:val="pt-BR"/>
        </w:rPr>
        <w:t>la</w:t>
      </w:r>
      <w:proofErr w:type="spellEnd"/>
      <w:r w:rsidR="00B81941" w:rsidRPr="004C032F">
        <w:rPr>
          <w:rFonts w:ascii="Times New Roman" w:hAnsi="Times New Roman"/>
          <w:szCs w:val="24"/>
          <w:lang w:val="pt-BR"/>
        </w:rPr>
        <w:t xml:space="preserve"> data de </w:t>
      </w:r>
      <w:r w:rsidR="00053E63" w:rsidRPr="004C032F">
        <w:rPr>
          <w:rFonts w:ascii="Times New Roman" w:hAnsi="Times New Roman"/>
          <w:szCs w:val="24"/>
          <w:lang w:val="pt-BR"/>
        </w:rPr>
        <w:t>22</w:t>
      </w:r>
      <w:r w:rsidR="0056170D" w:rsidRPr="004C032F">
        <w:rPr>
          <w:rFonts w:ascii="Times New Roman" w:hAnsi="Times New Roman"/>
          <w:szCs w:val="24"/>
          <w:lang w:val="pt-BR"/>
        </w:rPr>
        <w:t>.0</w:t>
      </w:r>
      <w:r w:rsidR="00053E63" w:rsidRPr="004C032F">
        <w:rPr>
          <w:rFonts w:ascii="Times New Roman" w:hAnsi="Times New Roman"/>
          <w:szCs w:val="24"/>
          <w:lang w:val="pt-BR"/>
        </w:rPr>
        <w:t>2</w:t>
      </w:r>
      <w:r w:rsidR="0056170D" w:rsidRPr="004C032F">
        <w:rPr>
          <w:rFonts w:ascii="Times New Roman" w:hAnsi="Times New Roman"/>
          <w:szCs w:val="24"/>
          <w:lang w:val="pt-BR"/>
        </w:rPr>
        <w:t>.202</w:t>
      </w:r>
      <w:r w:rsidR="00053E63" w:rsidRPr="004C032F">
        <w:rPr>
          <w:rFonts w:ascii="Times New Roman" w:hAnsi="Times New Roman"/>
          <w:szCs w:val="24"/>
          <w:lang w:val="pt-BR"/>
        </w:rPr>
        <w:t>4</w:t>
      </w:r>
      <w:r w:rsidR="00B81941" w:rsidRPr="004C032F">
        <w:rPr>
          <w:rFonts w:ascii="Times New Roman" w:hAnsi="Times New Roman"/>
          <w:szCs w:val="24"/>
          <w:lang w:val="pt-BR"/>
        </w:rPr>
        <w:t xml:space="preserve">, ora </w:t>
      </w:r>
      <w:r w:rsidR="00A63346" w:rsidRPr="004C032F">
        <w:rPr>
          <w:rFonts w:ascii="Times New Roman" w:hAnsi="Times New Roman"/>
          <w:szCs w:val="24"/>
          <w:lang w:val="pt-BR"/>
        </w:rPr>
        <w:t>14.00</w:t>
      </w:r>
      <w:r w:rsidR="00B81941" w:rsidRPr="004C032F">
        <w:rPr>
          <w:rFonts w:ascii="Times New Roman" w:hAnsi="Times New Roman"/>
          <w:szCs w:val="24"/>
          <w:lang w:val="pt-BR"/>
        </w:rPr>
        <w:t xml:space="preserve"> </w:t>
      </w:r>
    </w:p>
    <w:p w14:paraId="6254D8FB" w14:textId="0B514652" w:rsidR="00B81941" w:rsidRPr="004C032F" w:rsidRDefault="00B8194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4C032F">
        <w:rPr>
          <w:rFonts w:ascii="Times New Roman" w:hAnsi="Times New Roman"/>
          <w:szCs w:val="24"/>
          <w:lang w:val="pt-BR"/>
        </w:rPr>
        <w:t>depunerea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contestațiilor</w:t>
      </w:r>
      <w:proofErr w:type="spellEnd"/>
      <w:r w:rsidR="00FA69F3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FA69F3" w:rsidRPr="004C032F">
        <w:rPr>
          <w:rFonts w:ascii="Times New Roman" w:hAnsi="Times New Roman"/>
          <w:szCs w:val="24"/>
          <w:lang w:val="pt-BR"/>
        </w:rPr>
        <w:t>în</w:t>
      </w:r>
      <w:proofErr w:type="spellEnd"/>
      <w:r w:rsidR="00FA69F3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FA69F3" w:rsidRPr="004C032F">
        <w:rPr>
          <w:rFonts w:ascii="Times New Roman" w:hAnsi="Times New Roman"/>
          <w:szCs w:val="24"/>
          <w:lang w:val="pt-BR"/>
        </w:rPr>
        <w:t>urma</w:t>
      </w:r>
      <w:proofErr w:type="spellEnd"/>
      <w:r w:rsidR="00FA69F3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FA69F3" w:rsidRPr="004C032F">
        <w:rPr>
          <w:rFonts w:ascii="Times New Roman" w:hAnsi="Times New Roman"/>
          <w:szCs w:val="24"/>
          <w:lang w:val="pt-BR"/>
        </w:rPr>
        <w:t>selecției</w:t>
      </w:r>
      <w:proofErr w:type="spellEnd"/>
      <w:r w:rsidR="00FA69F3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FA69F3" w:rsidRPr="004C032F">
        <w:rPr>
          <w:rFonts w:ascii="Times New Roman" w:hAnsi="Times New Roman"/>
          <w:szCs w:val="24"/>
          <w:lang w:val="pt-BR"/>
        </w:rPr>
        <w:t>dosarelor</w:t>
      </w:r>
      <w:proofErr w:type="spellEnd"/>
      <w:r w:rsidR="00FA69F3" w:rsidRPr="004C032F">
        <w:rPr>
          <w:rFonts w:ascii="Times New Roman" w:hAnsi="Times New Roman"/>
          <w:szCs w:val="24"/>
          <w:lang w:val="pt-BR"/>
        </w:rPr>
        <w:t xml:space="preserve"> de </w:t>
      </w:r>
      <w:proofErr w:type="spellStart"/>
      <w:r w:rsidR="00FA69F3" w:rsidRPr="004C032F">
        <w:rPr>
          <w:rFonts w:ascii="Times New Roman" w:hAnsi="Times New Roman"/>
          <w:szCs w:val="24"/>
          <w:lang w:val="pt-BR"/>
        </w:rPr>
        <w:t>concurs</w:t>
      </w:r>
      <w:proofErr w:type="spellEnd"/>
      <w:r w:rsidR="00FA69F3" w:rsidRPr="004C032F">
        <w:rPr>
          <w:rFonts w:ascii="Times New Roman" w:hAnsi="Times New Roman"/>
          <w:szCs w:val="24"/>
          <w:lang w:val="pt-BR"/>
        </w:rPr>
        <w:t>,</w:t>
      </w:r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până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la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data de </w:t>
      </w:r>
      <w:r w:rsidR="00053E63" w:rsidRPr="004C032F">
        <w:rPr>
          <w:rFonts w:ascii="Times New Roman" w:hAnsi="Times New Roman"/>
          <w:szCs w:val="24"/>
          <w:lang w:val="pt-BR"/>
        </w:rPr>
        <w:t>23</w:t>
      </w:r>
      <w:r w:rsidR="0056170D" w:rsidRPr="004C032F">
        <w:rPr>
          <w:rFonts w:ascii="Times New Roman" w:hAnsi="Times New Roman"/>
          <w:szCs w:val="24"/>
          <w:lang w:val="pt-BR"/>
        </w:rPr>
        <w:t>.</w:t>
      </w:r>
      <w:r w:rsidR="00053E63" w:rsidRPr="004C032F">
        <w:rPr>
          <w:rFonts w:ascii="Times New Roman" w:hAnsi="Times New Roman"/>
          <w:szCs w:val="24"/>
          <w:lang w:val="pt-BR"/>
        </w:rPr>
        <w:t>02</w:t>
      </w:r>
      <w:r w:rsidRPr="004C032F">
        <w:rPr>
          <w:rFonts w:ascii="Times New Roman" w:hAnsi="Times New Roman"/>
          <w:szCs w:val="24"/>
          <w:lang w:val="pt-BR"/>
        </w:rPr>
        <w:t>.202</w:t>
      </w:r>
      <w:r w:rsidR="00053E63" w:rsidRPr="004C032F">
        <w:rPr>
          <w:rFonts w:ascii="Times New Roman" w:hAnsi="Times New Roman"/>
          <w:szCs w:val="24"/>
          <w:lang w:val="pt-BR"/>
        </w:rPr>
        <w:t>4</w:t>
      </w:r>
      <w:r w:rsidRPr="004C032F">
        <w:rPr>
          <w:rFonts w:ascii="Times New Roman" w:hAnsi="Times New Roman"/>
          <w:szCs w:val="24"/>
          <w:lang w:val="pt-BR"/>
        </w:rPr>
        <w:t xml:space="preserve">, ora </w:t>
      </w:r>
      <w:r w:rsidR="00A63346" w:rsidRPr="004C032F">
        <w:rPr>
          <w:rFonts w:ascii="Times New Roman" w:hAnsi="Times New Roman"/>
          <w:szCs w:val="24"/>
          <w:lang w:val="pt-BR"/>
        </w:rPr>
        <w:t>14.00</w:t>
      </w:r>
      <w:r w:rsidRPr="004C032F">
        <w:rPr>
          <w:rFonts w:ascii="Times New Roman" w:hAnsi="Times New Roman"/>
          <w:szCs w:val="24"/>
          <w:lang w:val="pt-BR"/>
        </w:rPr>
        <w:t xml:space="preserve"> </w:t>
      </w:r>
    </w:p>
    <w:p w14:paraId="6C14F743" w14:textId="002C4569" w:rsidR="00B81941" w:rsidRPr="004C032F" w:rsidRDefault="00B8194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4C032F">
        <w:rPr>
          <w:rFonts w:ascii="Times New Roman" w:hAnsi="Times New Roman"/>
          <w:szCs w:val="24"/>
          <w:lang w:val="pt-BR"/>
        </w:rPr>
        <w:t>afișarea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în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urma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contestațiilor</w:t>
      </w:r>
      <w:proofErr w:type="spellEnd"/>
      <w:r w:rsidR="00FA69F3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FA69F3" w:rsidRPr="004C032F">
        <w:rPr>
          <w:rFonts w:ascii="Times New Roman" w:hAnsi="Times New Roman"/>
          <w:szCs w:val="24"/>
          <w:lang w:val="pt-BR"/>
        </w:rPr>
        <w:t>la</w:t>
      </w:r>
      <w:proofErr w:type="spellEnd"/>
      <w:r w:rsidR="00FA69F3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FA69F3" w:rsidRPr="004C032F">
        <w:rPr>
          <w:rFonts w:ascii="Times New Roman" w:hAnsi="Times New Roman"/>
          <w:szCs w:val="24"/>
          <w:lang w:val="pt-BR"/>
        </w:rPr>
        <w:t>selecția</w:t>
      </w:r>
      <w:proofErr w:type="spellEnd"/>
      <w:r w:rsidR="00FA69F3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FA69F3" w:rsidRPr="004C032F">
        <w:rPr>
          <w:rFonts w:ascii="Times New Roman" w:hAnsi="Times New Roman"/>
          <w:szCs w:val="24"/>
          <w:lang w:val="pt-BR"/>
        </w:rPr>
        <w:t>dosarelor</w:t>
      </w:r>
      <w:proofErr w:type="spellEnd"/>
      <w:r w:rsidR="00FA69F3" w:rsidRPr="004C032F">
        <w:rPr>
          <w:rFonts w:ascii="Times New Roman" w:hAnsi="Times New Roman"/>
          <w:szCs w:val="24"/>
          <w:lang w:val="pt-BR"/>
        </w:rPr>
        <w:t>,</w:t>
      </w:r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până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la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data de </w:t>
      </w:r>
      <w:r w:rsidR="00053E63" w:rsidRPr="004C032F">
        <w:rPr>
          <w:rFonts w:ascii="Times New Roman" w:hAnsi="Times New Roman"/>
          <w:szCs w:val="24"/>
          <w:lang w:val="pt-BR"/>
        </w:rPr>
        <w:t>26</w:t>
      </w:r>
      <w:r w:rsidR="0056170D" w:rsidRPr="004C032F">
        <w:rPr>
          <w:rFonts w:ascii="Times New Roman" w:hAnsi="Times New Roman"/>
          <w:szCs w:val="24"/>
          <w:lang w:val="pt-BR"/>
        </w:rPr>
        <w:t>.0</w:t>
      </w:r>
      <w:r w:rsidR="00053E63" w:rsidRPr="004C032F">
        <w:rPr>
          <w:rFonts w:ascii="Times New Roman" w:hAnsi="Times New Roman"/>
          <w:szCs w:val="24"/>
          <w:lang w:val="pt-BR"/>
        </w:rPr>
        <w:t>2</w:t>
      </w:r>
      <w:r w:rsidR="0009044D" w:rsidRPr="004C032F">
        <w:rPr>
          <w:rFonts w:ascii="Times New Roman" w:hAnsi="Times New Roman"/>
          <w:szCs w:val="24"/>
          <w:lang w:val="pt-BR"/>
        </w:rPr>
        <w:t>.202</w:t>
      </w:r>
      <w:r w:rsidR="00053E63" w:rsidRPr="004C032F">
        <w:rPr>
          <w:rFonts w:ascii="Times New Roman" w:hAnsi="Times New Roman"/>
          <w:szCs w:val="24"/>
          <w:lang w:val="pt-BR"/>
        </w:rPr>
        <w:t>4</w:t>
      </w:r>
      <w:r w:rsidR="0009044D" w:rsidRPr="004C032F">
        <w:rPr>
          <w:rFonts w:ascii="Times New Roman" w:hAnsi="Times New Roman"/>
          <w:szCs w:val="24"/>
          <w:lang w:val="pt-BR"/>
        </w:rPr>
        <w:t xml:space="preserve">, ora </w:t>
      </w:r>
      <w:r w:rsidR="00A63346" w:rsidRPr="004C032F">
        <w:rPr>
          <w:rFonts w:ascii="Times New Roman" w:hAnsi="Times New Roman"/>
          <w:szCs w:val="24"/>
          <w:lang w:val="pt-BR"/>
        </w:rPr>
        <w:t>14.00</w:t>
      </w:r>
      <w:r w:rsidR="0009044D" w:rsidRPr="004C032F">
        <w:rPr>
          <w:rFonts w:ascii="Times New Roman" w:hAnsi="Times New Roman"/>
          <w:szCs w:val="24"/>
          <w:lang w:val="pt-BR"/>
        </w:rPr>
        <w:t xml:space="preserve"> </w:t>
      </w:r>
      <w:r w:rsidRPr="004C032F">
        <w:rPr>
          <w:rFonts w:ascii="Times New Roman" w:hAnsi="Times New Roman"/>
          <w:szCs w:val="24"/>
          <w:lang w:val="pt-BR"/>
        </w:rPr>
        <w:t xml:space="preserve"> </w:t>
      </w:r>
    </w:p>
    <w:p w14:paraId="7B5EBC9F" w14:textId="4E99B98B" w:rsidR="00B81941" w:rsidRPr="004C032F" w:rsidRDefault="00B8194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4C032F">
        <w:rPr>
          <w:rFonts w:ascii="Times New Roman" w:hAnsi="Times New Roman"/>
          <w:szCs w:val="24"/>
          <w:lang w:val="pt-BR"/>
        </w:rPr>
        <w:t>desfășurarea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probei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scrise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: </w:t>
      </w:r>
      <w:proofErr w:type="spellStart"/>
      <w:r w:rsidRPr="004C032F">
        <w:rPr>
          <w:rFonts w:ascii="Times New Roman" w:hAnsi="Times New Roman"/>
          <w:szCs w:val="24"/>
          <w:lang w:val="pt-BR"/>
        </w:rPr>
        <w:t>în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data de </w:t>
      </w:r>
      <w:r w:rsidR="00053E63" w:rsidRPr="004C032F">
        <w:rPr>
          <w:rFonts w:ascii="Times New Roman" w:hAnsi="Times New Roman"/>
          <w:szCs w:val="24"/>
          <w:lang w:val="pt-BR"/>
        </w:rPr>
        <w:t>18.03.2024</w:t>
      </w:r>
      <w:r w:rsidR="00775737" w:rsidRPr="004C032F">
        <w:rPr>
          <w:rFonts w:ascii="Times New Roman" w:hAnsi="Times New Roman"/>
          <w:szCs w:val="24"/>
          <w:lang w:val="pt-BR"/>
        </w:rPr>
        <w:t>, ora 0</w:t>
      </w:r>
      <w:r w:rsidR="0056170D" w:rsidRPr="004C032F">
        <w:rPr>
          <w:rFonts w:ascii="Times New Roman" w:hAnsi="Times New Roman"/>
          <w:szCs w:val="24"/>
          <w:lang w:val="pt-BR"/>
        </w:rPr>
        <w:t>9</w:t>
      </w:r>
      <w:r w:rsidRPr="004C032F">
        <w:rPr>
          <w:rFonts w:ascii="Times New Roman" w:hAnsi="Times New Roman"/>
          <w:szCs w:val="24"/>
          <w:lang w:val="pt-BR"/>
        </w:rPr>
        <w:t xml:space="preserve">.00 </w:t>
      </w:r>
    </w:p>
    <w:p w14:paraId="7C77268E" w14:textId="5DD457CE" w:rsidR="00B81941" w:rsidRPr="004C032F" w:rsidRDefault="00B8194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4C032F">
        <w:rPr>
          <w:rFonts w:ascii="Times New Roman" w:hAnsi="Times New Roman"/>
          <w:szCs w:val="24"/>
          <w:lang w:val="pt-BR"/>
        </w:rPr>
        <w:t>afișarea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probei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scrise</w:t>
      </w:r>
      <w:proofErr w:type="spellEnd"/>
      <w:r w:rsidR="00EF125E" w:rsidRPr="004C032F">
        <w:rPr>
          <w:rFonts w:ascii="Times New Roman" w:hAnsi="Times New Roman"/>
          <w:szCs w:val="24"/>
          <w:lang w:val="pt-BR"/>
        </w:rPr>
        <w:t>,</w:t>
      </w:r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până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la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data de </w:t>
      </w:r>
      <w:r w:rsidR="00053E63" w:rsidRPr="004C032F">
        <w:rPr>
          <w:rFonts w:ascii="Times New Roman" w:hAnsi="Times New Roman"/>
          <w:szCs w:val="24"/>
          <w:lang w:val="pt-BR"/>
        </w:rPr>
        <w:t>19.03.2024, ora 1</w:t>
      </w:r>
      <w:r w:rsidR="00DE1033" w:rsidRPr="004C032F">
        <w:rPr>
          <w:rFonts w:ascii="Times New Roman" w:hAnsi="Times New Roman"/>
          <w:szCs w:val="24"/>
          <w:lang w:val="pt-BR"/>
        </w:rPr>
        <w:t>2</w:t>
      </w:r>
      <w:r w:rsidR="00053E63" w:rsidRPr="004C032F">
        <w:rPr>
          <w:rFonts w:ascii="Times New Roman" w:hAnsi="Times New Roman"/>
          <w:szCs w:val="24"/>
          <w:lang w:val="pt-BR"/>
        </w:rPr>
        <w:t>.00</w:t>
      </w:r>
    </w:p>
    <w:p w14:paraId="020F0D1A" w14:textId="54C9B1CA" w:rsidR="00B81941" w:rsidRPr="004C032F" w:rsidRDefault="00B8194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4C032F">
        <w:rPr>
          <w:rFonts w:ascii="Times New Roman" w:hAnsi="Times New Roman"/>
          <w:szCs w:val="24"/>
          <w:lang w:val="pt-BR"/>
        </w:rPr>
        <w:t>depunerea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contestațiilor</w:t>
      </w:r>
      <w:proofErr w:type="spellEnd"/>
      <w:r w:rsidR="0009044D" w:rsidRPr="004C032F">
        <w:rPr>
          <w:rFonts w:ascii="Times New Roman" w:hAnsi="Times New Roman"/>
          <w:szCs w:val="24"/>
          <w:lang w:val="pt-BR"/>
        </w:rPr>
        <w:t xml:space="preserve"> </w:t>
      </w:r>
      <w:r w:rsidR="0009044D" w:rsidRPr="004C032F">
        <w:rPr>
          <w:rFonts w:ascii="Times New Roman" w:hAnsi="Times New Roman"/>
          <w:szCs w:val="24"/>
          <w:lang w:val="ro-RO"/>
        </w:rPr>
        <w:t xml:space="preserve">în urma </w:t>
      </w:r>
      <w:proofErr w:type="spellStart"/>
      <w:r w:rsidR="0009044D" w:rsidRPr="004C032F">
        <w:rPr>
          <w:rFonts w:ascii="Times New Roman" w:hAnsi="Times New Roman"/>
          <w:szCs w:val="24"/>
          <w:lang w:val="pt-BR"/>
        </w:rPr>
        <w:t>probei</w:t>
      </w:r>
      <w:proofErr w:type="spellEnd"/>
      <w:r w:rsidR="0009044D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09044D" w:rsidRPr="004C032F">
        <w:rPr>
          <w:rFonts w:ascii="Times New Roman" w:hAnsi="Times New Roman"/>
          <w:szCs w:val="24"/>
          <w:lang w:val="pt-BR"/>
        </w:rPr>
        <w:t>scrise</w:t>
      </w:r>
      <w:proofErr w:type="spellEnd"/>
      <w:r w:rsidR="0009044D" w:rsidRPr="004C032F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Cs w:val="24"/>
          <w:lang w:val="pt-BR"/>
        </w:rPr>
        <w:t>până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la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data de </w:t>
      </w:r>
      <w:r w:rsidR="00053E63" w:rsidRPr="004C032F">
        <w:rPr>
          <w:rFonts w:ascii="Times New Roman" w:hAnsi="Times New Roman"/>
          <w:szCs w:val="24"/>
          <w:lang w:val="pt-BR"/>
        </w:rPr>
        <w:t>20.03.2024, ora 1</w:t>
      </w:r>
      <w:r w:rsidR="00DE1033" w:rsidRPr="004C032F">
        <w:rPr>
          <w:rFonts w:ascii="Times New Roman" w:hAnsi="Times New Roman"/>
          <w:szCs w:val="24"/>
          <w:lang w:val="pt-BR"/>
        </w:rPr>
        <w:t>2</w:t>
      </w:r>
      <w:r w:rsidR="00053E63" w:rsidRPr="004C032F">
        <w:rPr>
          <w:rFonts w:ascii="Times New Roman" w:hAnsi="Times New Roman"/>
          <w:szCs w:val="24"/>
          <w:lang w:val="pt-BR"/>
        </w:rPr>
        <w:t>.00</w:t>
      </w:r>
    </w:p>
    <w:p w14:paraId="16764722" w14:textId="27E33967" w:rsidR="00B81941" w:rsidRPr="004C032F" w:rsidRDefault="00B8194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4C032F">
        <w:rPr>
          <w:rFonts w:ascii="Times New Roman" w:hAnsi="Times New Roman"/>
          <w:szCs w:val="24"/>
          <w:lang w:val="pt-BR"/>
        </w:rPr>
        <w:t>afișarea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în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urma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contestațiilor</w:t>
      </w:r>
      <w:proofErr w:type="spellEnd"/>
      <w:r w:rsidR="0009044D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09044D" w:rsidRPr="004C032F">
        <w:rPr>
          <w:rFonts w:ascii="Times New Roman" w:hAnsi="Times New Roman"/>
          <w:szCs w:val="24"/>
          <w:lang w:val="pt-BR"/>
        </w:rPr>
        <w:t>la</w:t>
      </w:r>
      <w:proofErr w:type="spellEnd"/>
      <w:r w:rsidR="0009044D" w:rsidRPr="004C032F">
        <w:rPr>
          <w:rFonts w:ascii="Times New Roman" w:hAnsi="Times New Roman"/>
          <w:szCs w:val="24"/>
          <w:lang w:val="pt-BR"/>
        </w:rPr>
        <w:t xml:space="preserve"> proba </w:t>
      </w:r>
      <w:proofErr w:type="spellStart"/>
      <w:r w:rsidR="0009044D" w:rsidRPr="004C032F">
        <w:rPr>
          <w:rFonts w:ascii="Times New Roman" w:hAnsi="Times New Roman"/>
          <w:szCs w:val="24"/>
          <w:lang w:val="pt-BR"/>
        </w:rPr>
        <w:t>scrisă</w:t>
      </w:r>
      <w:proofErr w:type="spellEnd"/>
      <w:r w:rsidR="0009044D" w:rsidRPr="004C032F">
        <w:rPr>
          <w:rFonts w:ascii="Times New Roman" w:hAnsi="Times New Roman"/>
          <w:szCs w:val="24"/>
          <w:lang w:val="pt-BR"/>
        </w:rPr>
        <w:t>,</w:t>
      </w:r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până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la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data de </w:t>
      </w:r>
      <w:r w:rsidR="00053E63" w:rsidRPr="004C032F">
        <w:rPr>
          <w:rFonts w:ascii="Times New Roman" w:hAnsi="Times New Roman"/>
          <w:szCs w:val="24"/>
          <w:lang w:val="pt-BR"/>
        </w:rPr>
        <w:t>21.03.2024, ora 08.00</w:t>
      </w:r>
    </w:p>
    <w:p w14:paraId="5293AF08" w14:textId="168D55A8" w:rsidR="00B81941" w:rsidRPr="004C032F" w:rsidRDefault="00B8194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4C032F">
        <w:rPr>
          <w:rFonts w:ascii="Times New Roman" w:hAnsi="Times New Roman"/>
          <w:szCs w:val="24"/>
          <w:lang w:val="pt-BR"/>
        </w:rPr>
        <w:t>susținerea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probei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035900" w:rsidRPr="004C032F">
        <w:rPr>
          <w:rFonts w:ascii="Times New Roman" w:hAnsi="Times New Roman"/>
          <w:szCs w:val="24"/>
          <w:lang w:val="pt-BR"/>
        </w:rPr>
        <w:t>practice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: in data de </w:t>
      </w:r>
      <w:r w:rsidR="00053E63" w:rsidRPr="004C032F">
        <w:rPr>
          <w:rFonts w:ascii="Times New Roman" w:hAnsi="Times New Roman"/>
          <w:szCs w:val="24"/>
          <w:lang w:val="pt-BR"/>
        </w:rPr>
        <w:t>22.03.2024, ora 09.00</w:t>
      </w:r>
    </w:p>
    <w:p w14:paraId="06AEA1EC" w14:textId="78B21C80" w:rsidR="00B81941" w:rsidRPr="004C032F" w:rsidRDefault="00B8194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4C032F">
        <w:rPr>
          <w:rFonts w:ascii="Times New Roman" w:hAnsi="Times New Roman"/>
          <w:szCs w:val="24"/>
          <w:lang w:val="pt-BR"/>
        </w:rPr>
        <w:t>afișarea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EF125E" w:rsidRPr="004C032F">
        <w:rPr>
          <w:rFonts w:ascii="Times New Roman" w:hAnsi="Times New Roman"/>
          <w:szCs w:val="24"/>
          <w:lang w:val="pt-BR"/>
        </w:rPr>
        <w:t>probei</w:t>
      </w:r>
      <w:proofErr w:type="spellEnd"/>
      <w:r w:rsidR="00EF125E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035900" w:rsidRPr="004C032F">
        <w:rPr>
          <w:rFonts w:ascii="Times New Roman" w:hAnsi="Times New Roman"/>
          <w:szCs w:val="24"/>
          <w:lang w:val="pt-BR"/>
        </w:rPr>
        <w:t>practice</w:t>
      </w:r>
      <w:proofErr w:type="spellEnd"/>
      <w:r w:rsidR="00EF125E" w:rsidRPr="004C032F">
        <w:rPr>
          <w:rFonts w:ascii="Times New Roman" w:hAnsi="Times New Roman"/>
          <w:szCs w:val="24"/>
          <w:lang w:val="pt-BR"/>
        </w:rPr>
        <w:t>,</w:t>
      </w:r>
      <w:r w:rsidR="00775737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775737" w:rsidRPr="004C032F">
        <w:rPr>
          <w:rFonts w:ascii="Times New Roman" w:hAnsi="Times New Roman"/>
          <w:szCs w:val="24"/>
          <w:lang w:val="pt-BR"/>
        </w:rPr>
        <w:t>până</w:t>
      </w:r>
      <w:proofErr w:type="spellEnd"/>
      <w:r w:rsidR="00775737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775737" w:rsidRPr="004C032F">
        <w:rPr>
          <w:rFonts w:ascii="Times New Roman" w:hAnsi="Times New Roman"/>
          <w:szCs w:val="24"/>
          <w:lang w:val="pt-BR"/>
        </w:rPr>
        <w:t>la</w:t>
      </w:r>
      <w:proofErr w:type="spellEnd"/>
      <w:r w:rsidR="00775737" w:rsidRPr="004C032F">
        <w:rPr>
          <w:rFonts w:ascii="Times New Roman" w:hAnsi="Times New Roman"/>
          <w:szCs w:val="24"/>
          <w:lang w:val="pt-BR"/>
        </w:rPr>
        <w:t xml:space="preserve"> data de </w:t>
      </w:r>
      <w:r w:rsidR="00053E63" w:rsidRPr="004C032F">
        <w:rPr>
          <w:rFonts w:ascii="Times New Roman" w:hAnsi="Times New Roman"/>
          <w:szCs w:val="24"/>
          <w:lang w:val="pt-BR"/>
        </w:rPr>
        <w:t xml:space="preserve">25.03.2024, ora </w:t>
      </w:r>
      <w:r w:rsidR="00DE1033" w:rsidRPr="004C032F">
        <w:rPr>
          <w:rFonts w:ascii="Times New Roman" w:hAnsi="Times New Roman"/>
          <w:szCs w:val="24"/>
          <w:lang w:val="pt-BR"/>
        </w:rPr>
        <w:t>13.00</w:t>
      </w:r>
    </w:p>
    <w:p w14:paraId="7486904E" w14:textId="4D925819" w:rsidR="00B81941" w:rsidRPr="004C032F" w:rsidRDefault="00B8194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4C032F">
        <w:rPr>
          <w:rFonts w:ascii="Times New Roman" w:hAnsi="Times New Roman"/>
          <w:szCs w:val="24"/>
          <w:lang w:val="pt-BR"/>
        </w:rPr>
        <w:t>depunerea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contestațiilor</w:t>
      </w:r>
      <w:proofErr w:type="spellEnd"/>
      <w:r w:rsidR="0009044D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09044D" w:rsidRPr="004C032F">
        <w:rPr>
          <w:rFonts w:ascii="Times New Roman" w:hAnsi="Times New Roman"/>
          <w:szCs w:val="24"/>
          <w:lang w:val="pt-BR"/>
        </w:rPr>
        <w:t>în</w:t>
      </w:r>
      <w:proofErr w:type="spellEnd"/>
      <w:r w:rsidR="0009044D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09044D" w:rsidRPr="004C032F">
        <w:rPr>
          <w:rFonts w:ascii="Times New Roman" w:hAnsi="Times New Roman"/>
          <w:szCs w:val="24"/>
          <w:lang w:val="pt-BR"/>
        </w:rPr>
        <w:t>urma</w:t>
      </w:r>
      <w:proofErr w:type="spellEnd"/>
      <w:r w:rsidR="00EF125E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EF125E" w:rsidRPr="004C032F">
        <w:rPr>
          <w:rFonts w:ascii="Times New Roman" w:hAnsi="Times New Roman"/>
          <w:szCs w:val="24"/>
          <w:lang w:val="pt-BR"/>
        </w:rPr>
        <w:t>probei</w:t>
      </w:r>
      <w:proofErr w:type="spellEnd"/>
      <w:r w:rsidR="00EF125E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035900" w:rsidRPr="004C032F">
        <w:rPr>
          <w:rFonts w:ascii="Times New Roman" w:hAnsi="Times New Roman"/>
          <w:szCs w:val="24"/>
          <w:lang w:val="pt-BR"/>
        </w:rPr>
        <w:t>practice</w:t>
      </w:r>
      <w:proofErr w:type="spellEnd"/>
      <w:r w:rsidR="0009044D" w:rsidRPr="004C032F">
        <w:rPr>
          <w:rFonts w:ascii="Times New Roman" w:hAnsi="Times New Roman"/>
          <w:szCs w:val="24"/>
          <w:lang w:val="pt-BR"/>
        </w:rPr>
        <w:t>,</w:t>
      </w:r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până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la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data de </w:t>
      </w:r>
      <w:r w:rsidR="00DE1033" w:rsidRPr="004C032F">
        <w:rPr>
          <w:rFonts w:ascii="Times New Roman" w:hAnsi="Times New Roman"/>
          <w:szCs w:val="24"/>
          <w:lang w:val="pt-BR"/>
        </w:rPr>
        <w:t>26.03.2024, ora 13.00</w:t>
      </w:r>
    </w:p>
    <w:p w14:paraId="695AFBAA" w14:textId="5E8E127F" w:rsidR="00B81941" w:rsidRPr="004C032F" w:rsidRDefault="00B8194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4C032F">
        <w:rPr>
          <w:rFonts w:ascii="Times New Roman" w:hAnsi="Times New Roman"/>
          <w:szCs w:val="24"/>
          <w:lang w:val="pt-BR"/>
        </w:rPr>
        <w:t>afișarea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rezultatelor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în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urma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contestațiilor</w:t>
      </w:r>
      <w:proofErr w:type="spellEnd"/>
      <w:r w:rsidR="0009044D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09044D" w:rsidRPr="004C032F">
        <w:rPr>
          <w:rFonts w:ascii="Times New Roman" w:hAnsi="Times New Roman"/>
          <w:szCs w:val="24"/>
          <w:lang w:val="pt-BR"/>
        </w:rPr>
        <w:t>la</w:t>
      </w:r>
      <w:proofErr w:type="spellEnd"/>
      <w:r w:rsidR="0009044D" w:rsidRPr="004C032F">
        <w:rPr>
          <w:rFonts w:ascii="Times New Roman" w:hAnsi="Times New Roman"/>
          <w:szCs w:val="24"/>
          <w:lang w:val="pt-BR"/>
        </w:rPr>
        <w:t xml:space="preserve"> proba </w:t>
      </w:r>
      <w:proofErr w:type="spellStart"/>
      <w:r w:rsidR="00606DCF" w:rsidRPr="004C032F">
        <w:rPr>
          <w:rFonts w:ascii="Times New Roman" w:hAnsi="Times New Roman"/>
          <w:szCs w:val="24"/>
          <w:lang w:val="pt-BR"/>
        </w:rPr>
        <w:t>practică</w:t>
      </w:r>
      <w:proofErr w:type="spellEnd"/>
      <w:r w:rsidR="00EF125E" w:rsidRPr="004C032F">
        <w:rPr>
          <w:rFonts w:ascii="Times New Roman" w:hAnsi="Times New Roman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Cs w:val="24"/>
          <w:lang w:val="pt-BR"/>
        </w:rPr>
        <w:t>până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la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data de </w:t>
      </w:r>
      <w:r w:rsidR="00DE1033" w:rsidRPr="004C032F">
        <w:rPr>
          <w:rFonts w:ascii="Times New Roman" w:hAnsi="Times New Roman"/>
          <w:szCs w:val="24"/>
          <w:lang w:val="pt-BR"/>
        </w:rPr>
        <w:t>27.03.2024, ora 13.00</w:t>
      </w:r>
    </w:p>
    <w:p w14:paraId="6275A85C" w14:textId="2489DA17" w:rsidR="00B81941" w:rsidRPr="004C032F" w:rsidRDefault="00B81941">
      <w:pPr>
        <w:numPr>
          <w:ilvl w:val="0"/>
          <w:numId w:val="2"/>
        </w:numPr>
        <w:spacing w:after="5"/>
        <w:ind w:left="142" w:hanging="284"/>
        <w:jc w:val="both"/>
        <w:rPr>
          <w:rFonts w:ascii="Times New Roman" w:hAnsi="Times New Roman"/>
          <w:szCs w:val="24"/>
          <w:lang w:val="pt-BR"/>
        </w:rPr>
      </w:pPr>
      <w:proofErr w:type="spellStart"/>
      <w:r w:rsidRPr="004C032F">
        <w:rPr>
          <w:rFonts w:ascii="Times New Roman" w:hAnsi="Times New Roman"/>
          <w:szCs w:val="24"/>
          <w:lang w:val="pt-BR"/>
        </w:rPr>
        <w:t>afișarea</w:t>
      </w:r>
      <w:proofErr w:type="spellEnd"/>
      <w:r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Cs w:val="24"/>
          <w:lang w:val="pt-BR"/>
        </w:rPr>
        <w:t>rezult</w:t>
      </w:r>
      <w:r w:rsidR="007D16EE" w:rsidRPr="004C032F">
        <w:rPr>
          <w:rFonts w:ascii="Times New Roman" w:hAnsi="Times New Roman"/>
          <w:szCs w:val="24"/>
          <w:lang w:val="pt-BR"/>
        </w:rPr>
        <w:t>atelor</w:t>
      </w:r>
      <w:proofErr w:type="spellEnd"/>
      <w:r w:rsidR="007D16EE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7D16EE" w:rsidRPr="004C032F">
        <w:rPr>
          <w:rFonts w:ascii="Times New Roman" w:hAnsi="Times New Roman"/>
          <w:szCs w:val="24"/>
          <w:lang w:val="pt-BR"/>
        </w:rPr>
        <w:t>finale</w:t>
      </w:r>
      <w:proofErr w:type="spellEnd"/>
      <w:r w:rsidR="00EF125E" w:rsidRPr="004C032F">
        <w:rPr>
          <w:rFonts w:ascii="Times New Roman" w:hAnsi="Times New Roman"/>
          <w:szCs w:val="24"/>
          <w:lang w:val="pt-BR"/>
        </w:rPr>
        <w:t>,</w:t>
      </w:r>
      <w:r w:rsidR="007D16EE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7D16EE" w:rsidRPr="004C032F">
        <w:rPr>
          <w:rFonts w:ascii="Times New Roman" w:hAnsi="Times New Roman"/>
          <w:szCs w:val="24"/>
          <w:lang w:val="pt-BR"/>
        </w:rPr>
        <w:t>până</w:t>
      </w:r>
      <w:proofErr w:type="spellEnd"/>
      <w:r w:rsidR="007D16EE" w:rsidRPr="004C032F">
        <w:rPr>
          <w:rFonts w:ascii="Times New Roman" w:hAnsi="Times New Roman"/>
          <w:szCs w:val="24"/>
          <w:lang w:val="pt-BR"/>
        </w:rPr>
        <w:t xml:space="preserve"> </w:t>
      </w:r>
      <w:proofErr w:type="spellStart"/>
      <w:r w:rsidR="007D16EE" w:rsidRPr="004C032F">
        <w:rPr>
          <w:rFonts w:ascii="Times New Roman" w:hAnsi="Times New Roman"/>
          <w:szCs w:val="24"/>
          <w:lang w:val="pt-BR"/>
        </w:rPr>
        <w:t>la</w:t>
      </w:r>
      <w:proofErr w:type="spellEnd"/>
      <w:r w:rsidR="007D16EE" w:rsidRPr="004C032F">
        <w:rPr>
          <w:rFonts w:ascii="Times New Roman" w:hAnsi="Times New Roman"/>
          <w:szCs w:val="24"/>
          <w:lang w:val="pt-BR"/>
        </w:rPr>
        <w:t xml:space="preserve"> data de </w:t>
      </w:r>
      <w:r w:rsidR="00DE1033" w:rsidRPr="004C032F">
        <w:rPr>
          <w:rFonts w:ascii="Times New Roman" w:hAnsi="Times New Roman"/>
          <w:szCs w:val="24"/>
          <w:lang w:val="pt-BR"/>
        </w:rPr>
        <w:t>28.03.2024, ora 08.00</w:t>
      </w:r>
    </w:p>
    <w:p w14:paraId="6D4A84E5" w14:textId="77777777" w:rsidR="00D153F2" w:rsidRPr="004C032F" w:rsidRDefault="00D153F2" w:rsidP="00E7237A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5ED936C8" w14:textId="77777777" w:rsidR="00163B55" w:rsidRPr="004C032F" w:rsidRDefault="00163B55" w:rsidP="00E7237A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sz w:val="24"/>
          <w:szCs w:val="24"/>
          <w:lang w:val="ro-RO" w:eastAsia="ro-RO"/>
        </w:rPr>
      </w:pPr>
      <w:proofErr w:type="spellStart"/>
      <w:r w:rsidRPr="004C032F">
        <w:rPr>
          <w:rFonts w:ascii="Times New Roman" w:hAnsi="Times New Roman"/>
          <w:bCs/>
          <w:sz w:val="24"/>
          <w:szCs w:val="24"/>
          <w:lang w:val="pt-BR"/>
        </w:rPr>
        <w:t>Concursul</w:t>
      </w:r>
      <w:proofErr w:type="spellEnd"/>
      <w:r w:rsidRPr="004C032F">
        <w:rPr>
          <w:rFonts w:ascii="Times New Roman" w:hAnsi="Times New Roman"/>
          <w:bCs/>
          <w:sz w:val="24"/>
          <w:szCs w:val="24"/>
          <w:lang w:val="pt-BR"/>
        </w:rPr>
        <w:t xml:space="preserve"> se </w:t>
      </w:r>
      <w:proofErr w:type="spellStart"/>
      <w:r w:rsidRPr="004C032F">
        <w:rPr>
          <w:rFonts w:ascii="Times New Roman" w:hAnsi="Times New Roman"/>
          <w:bCs/>
          <w:sz w:val="24"/>
          <w:szCs w:val="24"/>
          <w:lang w:val="pt-BR"/>
        </w:rPr>
        <w:t>va</w:t>
      </w:r>
      <w:proofErr w:type="spellEnd"/>
      <w:r w:rsidRPr="004C032F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bCs/>
          <w:sz w:val="24"/>
          <w:szCs w:val="24"/>
          <w:lang w:val="pt-BR"/>
        </w:rPr>
        <w:t>desfășura</w:t>
      </w:r>
      <w:proofErr w:type="spellEnd"/>
      <w:r w:rsidRPr="004C032F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4C032F">
        <w:rPr>
          <w:rFonts w:ascii="Times New Roman" w:hAnsi="Times New Roman"/>
          <w:bCs/>
          <w:sz w:val="24"/>
          <w:szCs w:val="24"/>
          <w:lang w:val="pt-BR"/>
        </w:rPr>
        <w:t>la</w:t>
      </w:r>
      <w:proofErr w:type="spellEnd"/>
      <w:r w:rsidR="00E57386" w:rsidRPr="004C032F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4C032F">
        <w:rPr>
          <w:rFonts w:ascii="Times New Roman" w:hAnsi="Times New Roman"/>
          <w:bCs/>
          <w:sz w:val="24"/>
          <w:szCs w:val="24"/>
          <w:lang w:val="pt-BR"/>
        </w:rPr>
        <w:t>sediul</w:t>
      </w:r>
      <w:proofErr w:type="spellEnd"/>
      <w:r w:rsidR="00E57386" w:rsidRPr="004C032F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4C032F">
        <w:rPr>
          <w:rFonts w:ascii="Times New Roman" w:hAnsi="Times New Roman"/>
          <w:bCs/>
          <w:sz w:val="24"/>
          <w:szCs w:val="24"/>
          <w:lang w:val="pt-BR"/>
        </w:rPr>
        <w:t>institutului</w:t>
      </w:r>
      <w:proofErr w:type="spellEnd"/>
      <w:r w:rsidR="00E57386" w:rsidRPr="004C032F">
        <w:rPr>
          <w:rFonts w:ascii="Times New Roman" w:hAnsi="Times New Roman"/>
          <w:bCs/>
          <w:sz w:val="24"/>
          <w:szCs w:val="24"/>
          <w:lang w:val="pt-BR"/>
        </w:rPr>
        <w:t xml:space="preserve">, </w:t>
      </w:r>
      <w:r w:rsidR="00E57386" w:rsidRPr="004C032F">
        <w:rPr>
          <w:rFonts w:ascii="Times New Roman" w:eastAsia="Calibri" w:hAnsi="Times New Roman"/>
          <w:sz w:val="24"/>
          <w:szCs w:val="24"/>
          <w:lang w:val="ro-RO" w:eastAsia="ro-RO"/>
        </w:rPr>
        <w:t>str. Republicii, nr.</w:t>
      </w:r>
      <w:r w:rsidR="00606DCF" w:rsidRPr="004C032F">
        <w:rPr>
          <w:rFonts w:ascii="Times New Roman" w:eastAsia="Calibri" w:hAnsi="Times New Roman"/>
          <w:sz w:val="24"/>
          <w:szCs w:val="24"/>
          <w:lang w:val="ro-RO" w:eastAsia="ro-RO"/>
        </w:rPr>
        <w:t xml:space="preserve"> </w:t>
      </w:r>
      <w:r w:rsidR="00E57386" w:rsidRPr="004C032F">
        <w:rPr>
          <w:rFonts w:ascii="Times New Roman" w:eastAsia="Calibri" w:hAnsi="Times New Roman"/>
          <w:sz w:val="24"/>
          <w:szCs w:val="24"/>
          <w:lang w:val="ro-RO" w:eastAsia="ro-RO"/>
        </w:rPr>
        <w:t xml:space="preserve">34-36, Cluj-Napoca, </w:t>
      </w:r>
      <w:r w:rsidR="00E57386" w:rsidRPr="004C032F">
        <w:rPr>
          <w:rFonts w:ascii="Times New Roman" w:hAnsi="Times New Roman"/>
          <w:sz w:val="24"/>
          <w:szCs w:val="24"/>
          <w:lang w:val="ro-RO" w:eastAsia="ro-RO"/>
        </w:rPr>
        <w:t>jud. Cluj</w:t>
      </w:r>
      <w:r w:rsidR="00606DCF" w:rsidRPr="004C032F">
        <w:rPr>
          <w:rFonts w:ascii="Times New Roman" w:hAnsi="Times New Roman"/>
          <w:sz w:val="24"/>
          <w:szCs w:val="24"/>
          <w:lang w:val="ro-RO" w:eastAsia="ro-RO"/>
        </w:rPr>
        <w:t>, î</w:t>
      </w:r>
      <w:r w:rsidR="00E57386" w:rsidRPr="004C032F">
        <w:rPr>
          <w:rFonts w:ascii="Times New Roman" w:hAnsi="Times New Roman"/>
          <w:sz w:val="24"/>
          <w:szCs w:val="24"/>
          <w:lang w:val="ro-RO" w:eastAsia="ro-RO"/>
        </w:rPr>
        <w:t xml:space="preserve">n </w:t>
      </w:r>
      <w:r w:rsidR="00E7237A" w:rsidRPr="004C032F">
        <w:rPr>
          <w:rFonts w:ascii="Times New Roman" w:hAnsi="Times New Roman"/>
          <w:sz w:val="24"/>
          <w:szCs w:val="24"/>
          <w:lang w:val="ro-RO" w:eastAsia="ro-RO"/>
        </w:rPr>
        <w:t>Amfiteatrul Chiricuță.</w:t>
      </w:r>
    </w:p>
    <w:p w14:paraId="4E177E95" w14:textId="77777777" w:rsidR="00E7237A" w:rsidRPr="004C032F" w:rsidRDefault="00E7237A" w:rsidP="00E7237A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ro-RO" w:eastAsia="ro-RO"/>
        </w:rPr>
        <w:t>Taxa de participare este de 150 lei și se achită la casieria institutului la data depunerii do</w:t>
      </w:r>
      <w:r w:rsidR="00606DCF" w:rsidRPr="004C032F">
        <w:rPr>
          <w:rFonts w:ascii="Times New Roman" w:hAnsi="Times New Roman"/>
          <w:sz w:val="24"/>
          <w:szCs w:val="24"/>
          <w:lang w:val="ro-RO" w:eastAsia="ro-RO"/>
        </w:rPr>
        <w:t>sar</w:t>
      </w:r>
      <w:r w:rsidRPr="004C032F">
        <w:rPr>
          <w:rFonts w:ascii="Times New Roman" w:hAnsi="Times New Roman"/>
          <w:sz w:val="24"/>
          <w:szCs w:val="24"/>
          <w:lang w:val="ro-RO" w:eastAsia="ro-RO"/>
        </w:rPr>
        <w:t>ului.</w:t>
      </w:r>
    </w:p>
    <w:p w14:paraId="59C06708" w14:textId="6480BE4F" w:rsidR="005D37E3" w:rsidRPr="004C032F" w:rsidRDefault="006671E1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Dosarele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depun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865D5" w:rsidRPr="004C032F">
        <w:rPr>
          <w:rFonts w:ascii="Times New Roman" w:hAnsi="Times New Roman"/>
          <w:sz w:val="24"/>
          <w:szCs w:val="24"/>
          <w:lang w:val="pt-BR"/>
        </w:rPr>
        <w:t xml:space="preserve">in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="001865D5" w:rsidRPr="004C032F">
        <w:rPr>
          <w:rFonts w:ascii="Times New Roman" w:hAnsi="Times New Roman"/>
          <w:sz w:val="24"/>
          <w:szCs w:val="24"/>
          <w:lang w:val="pt-BR"/>
        </w:rPr>
        <w:t xml:space="preserve"> de 10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zile</w:t>
      </w:r>
      <w:proofErr w:type="spellEnd"/>
      <w:r w:rsidR="001865D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lucrătoare</w:t>
      </w:r>
      <w:proofErr w:type="spellEnd"/>
      <w:r w:rsidR="001865D5"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1865D5" w:rsidRPr="004C032F">
        <w:rPr>
          <w:rFonts w:ascii="Times New Roman" w:hAnsi="Times New Roman"/>
          <w:sz w:val="24"/>
          <w:szCs w:val="24"/>
          <w:lang w:val="pt-BR"/>
        </w:rPr>
        <w:t xml:space="preserve"> data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afișă</w:t>
      </w:r>
      <w:r w:rsidRPr="004C032F">
        <w:rPr>
          <w:rFonts w:ascii="Times New Roman" w:hAnsi="Times New Roman"/>
          <w:sz w:val="24"/>
          <w:szCs w:val="24"/>
          <w:lang w:val="pt-BR"/>
        </w:rPr>
        <w:t>rii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prezentului</w:t>
      </w:r>
      <w:proofErr w:type="spellEnd"/>
      <w:r w:rsidR="001865D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anun</w:t>
      </w:r>
      <w:r w:rsidR="00BD6822" w:rsidRPr="004C032F">
        <w:rPr>
          <w:rFonts w:ascii="Times New Roman" w:hAnsi="Times New Roman"/>
          <w:sz w:val="24"/>
          <w:szCs w:val="24"/>
          <w:lang w:val="pt-BR"/>
        </w:rPr>
        <w:t>ț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respectiv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î</w:t>
      </w:r>
      <w:r w:rsidRPr="004C032F">
        <w:rPr>
          <w:rFonts w:ascii="Times New Roman" w:hAnsi="Times New Roman"/>
          <w:sz w:val="24"/>
          <w:szCs w:val="24"/>
          <w:lang w:val="pt-BR"/>
        </w:rPr>
        <w:t>n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perioada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DE1033" w:rsidRPr="004C032F">
        <w:rPr>
          <w:rFonts w:ascii="Times New Roman" w:hAnsi="Times New Roman"/>
          <w:sz w:val="24"/>
          <w:szCs w:val="24"/>
          <w:lang w:val="pt-BR"/>
        </w:rPr>
        <w:t>07.02 – 21.02.2024</w:t>
      </w:r>
      <w:r w:rsidRPr="004C032F">
        <w:rPr>
          <w:rFonts w:ascii="Times New Roman" w:hAnsi="Times New Roman"/>
          <w:sz w:val="24"/>
          <w:szCs w:val="24"/>
          <w:lang w:val="pt-BR"/>
        </w:rPr>
        <w:t xml:space="preserve">,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luni-</w:t>
      </w:r>
      <w:r w:rsidR="001865D5" w:rsidRPr="004C032F">
        <w:rPr>
          <w:rFonts w:ascii="Times New Roman" w:hAnsi="Times New Roman"/>
          <w:sz w:val="24"/>
          <w:szCs w:val="24"/>
          <w:lang w:val="pt-BR"/>
        </w:rPr>
        <w:t>vineri</w:t>
      </w:r>
      <w:proofErr w:type="spellEnd"/>
      <w:r w:rsidR="00C41708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C41708" w:rsidRPr="004C032F">
        <w:rPr>
          <w:rFonts w:ascii="Times New Roman" w:hAnsi="Times New Roman"/>
          <w:sz w:val="24"/>
          <w:szCs w:val="24"/>
          <w:lang w:val="pt-BR"/>
        </w:rPr>
        <w:t>î</w:t>
      </w:r>
      <w:r w:rsidRPr="004C032F">
        <w:rPr>
          <w:rFonts w:ascii="Times New Roman" w:hAnsi="Times New Roman"/>
          <w:sz w:val="24"/>
          <w:szCs w:val="24"/>
          <w:lang w:val="pt-BR"/>
        </w:rPr>
        <w:t>ntre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orele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774D7E" w:rsidRPr="004C032F">
        <w:rPr>
          <w:rFonts w:ascii="Times New Roman" w:hAnsi="Times New Roman"/>
          <w:sz w:val="24"/>
          <w:szCs w:val="24"/>
          <w:lang w:val="pt-BR"/>
        </w:rPr>
        <w:t>0</w:t>
      </w:r>
      <w:r w:rsidR="0056170D" w:rsidRPr="004C032F">
        <w:rPr>
          <w:rFonts w:ascii="Times New Roman" w:hAnsi="Times New Roman"/>
          <w:sz w:val="24"/>
          <w:szCs w:val="24"/>
          <w:lang w:val="pt-BR"/>
        </w:rPr>
        <w:t>9</w:t>
      </w:r>
      <w:r w:rsidR="00774D7E" w:rsidRPr="004C032F">
        <w:rPr>
          <w:rFonts w:ascii="Times New Roman" w:hAnsi="Times New Roman"/>
          <w:sz w:val="24"/>
          <w:szCs w:val="24"/>
          <w:lang w:val="pt-BR"/>
        </w:rPr>
        <w:t>.00 – 1</w:t>
      </w:r>
      <w:r w:rsidR="0056170D" w:rsidRPr="004C032F">
        <w:rPr>
          <w:rFonts w:ascii="Times New Roman" w:hAnsi="Times New Roman"/>
          <w:sz w:val="24"/>
          <w:szCs w:val="24"/>
          <w:lang w:val="pt-BR"/>
        </w:rPr>
        <w:t>4</w:t>
      </w:r>
      <w:r w:rsidR="00774D7E" w:rsidRPr="004C032F">
        <w:rPr>
          <w:rFonts w:ascii="Times New Roman" w:hAnsi="Times New Roman"/>
          <w:sz w:val="24"/>
          <w:szCs w:val="24"/>
          <w:lang w:val="pt-BR"/>
        </w:rPr>
        <w:t>.0</w:t>
      </w:r>
      <w:r w:rsidR="001865D5" w:rsidRPr="004C032F">
        <w:rPr>
          <w:rFonts w:ascii="Times New Roman" w:hAnsi="Times New Roman"/>
          <w:sz w:val="24"/>
          <w:szCs w:val="24"/>
          <w:lang w:val="pt-BR"/>
        </w:rPr>
        <w:t>0</w:t>
      </w:r>
      <w:r w:rsidR="005D37E3"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5D37E3" w:rsidRPr="004C032F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5D37E3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4C032F">
        <w:rPr>
          <w:rFonts w:ascii="Times New Roman" w:hAnsi="Times New Roman"/>
          <w:sz w:val="24"/>
          <w:szCs w:val="24"/>
          <w:lang w:val="pt-BR"/>
        </w:rPr>
        <w:t>Serviciul</w:t>
      </w:r>
      <w:proofErr w:type="spellEnd"/>
      <w:r w:rsidR="005D37E3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4C032F">
        <w:rPr>
          <w:rFonts w:ascii="Times New Roman" w:hAnsi="Times New Roman"/>
          <w:sz w:val="24"/>
          <w:szCs w:val="24"/>
          <w:lang w:val="pt-BR"/>
        </w:rPr>
        <w:t>Resurse</w:t>
      </w:r>
      <w:proofErr w:type="spellEnd"/>
      <w:r w:rsidR="005D37E3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4C032F">
        <w:rPr>
          <w:rFonts w:ascii="Times New Roman" w:hAnsi="Times New Roman"/>
          <w:sz w:val="24"/>
          <w:szCs w:val="24"/>
          <w:lang w:val="pt-BR"/>
        </w:rPr>
        <w:t>Umane</w:t>
      </w:r>
      <w:proofErr w:type="spellEnd"/>
      <w:r w:rsidR="005D37E3" w:rsidRPr="004C032F">
        <w:rPr>
          <w:rFonts w:ascii="Times New Roman" w:hAnsi="Times New Roman"/>
          <w:sz w:val="24"/>
          <w:szCs w:val="24"/>
          <w:lang w:val="pt-BR"/>
        </w:rPr>
        <w:t xml:space="preserve"> al </w:t>
      </w:r>
      <w:proofErr w:type="spellStart"/>
      <w:r w:rsidR="005D37E3" w:rsidRPr="004C032F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="00FA69F3"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r w:rsidR="00FA69F3" w:rsidRPr="004C032F">
        <w:rPr>
          <w:rFonts w:ascii="Times New Roman" w:eastAsia="Calibri" w:hAnsi="Times New Roman"/>
          <w:sz w:val="24"/>
          <w:szCs w:val="24"/>
          <w:lang w:val="ro-RO" w:eastAsia="ro-RO"/>
        </w:rPr>
        <w:t xml:space="preserve">str. Republicii, nr.34-36, Cluj-Napoca, </w:t>
      </w:r>
      <w:r w:rsidR="00FA69F3" w:rsidRPr="004C032F">
        <w:rPr>
          <w:rFonts w:ascii="Times New Roman" w:hAnsi="Times New Roman"/>
          <w:sz w:val="24"/>
          <w:szCs w:val="24"/>
          <w:lang w:val="ro-RO" w:eastAsia="ro-RO"/>
        </w:rPr>
        <w:t>jud. Cluj</w:t>
      </w:r>
      <w:r w:rsidR="00163B55" w:rsidRPr="004C032F">
        <w:rPr>
          <w:rFonts w:ascii="Times New Roman" w:hAnsi="Times New Roman"/>
          <w:sz w:val="24"/>
          <w:szCs w:val="24"/>
          <w:lang w:val="pt-BR"/>
        </w:rPr>
        <w:t>.</w:t>
      </w:r>
    </w:p>
    <w:p w14:paraId="453D8C47" w14:textId="77777777" w:rsidR="00FA69F3" w:rsidRPr="004C032F" w:rsidRDefault="00FA69F3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653B489F" w14:textId="77777777" w:rsidR="006671E1" w:rsidRPr="004C032F" w:rsidRDefault="006671E1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Concursul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pentru</w:t>
      </w:r>
      <w:proofErr w:type="spellEnd"/>
      <w:r w:rsidR="001865D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ocuparea</w:t>
      </w:r>
      <w:proofErr w:type="spellEnd"/>
      <w:r w:rsidR="001865D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postului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vacant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constă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î</w:t>
      </w:r>
      <w:r w:rsidRPr="004C032F">
        <w:rPr>
          <w:rFonts w:ascii="Times New Roman" w:hAnsi="Times New Roman"/>
          <w:sz w:val="24"/>
          <w:szCs w:val="24"/>
          <w:lang w:val="pt-BR"/>
        </w:rPr>
        <w:t>n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parcurgerea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trei</w:t>
      </w:r>
      <w:proofErr w:type="spellEnd"/>
      <w:r w:rsidR="001865D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etape</w:t>
      </w:r>
      <w:proofErr w:type="spellEnd"/>
      <w:r w:rsidR="001865D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succesive</w:t>
      </w:r>
      <w:proofErr w:type="spellEnd"/>
      <w:r w:rsidR="001865D5"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după</w:t>
      </w:r>
      <w:proofErr w:type="spellEnd"/>
      <w:r w:rsidR="001865D5" w:rsidRPr="004C032F">
        <w:rPr>
          <w:rFonts w:ascii="Times New Roman" w:hAnsi="Times New Roman"/>
          <w:sz w:val="24"/>
          <w:szCs w:val="24"/>
          <w:lang w:val="pt-BR"/>
        </w:rPr>
        <w:t xml:space="preserve"> cum </w:t>
      </w:r>
      <w:proofErr w:type="spellStart"/>
      <w:r w:rsidR="001865D5" w:rsidRPr="004C032F">
        <w:rPr>
          <w:rFonts w:ascii="Times New Roman" w:hAnsi="Times New Roman"/>
          <w:sz w:val="24"/>
          <w:szCs w:val="24"/>
          <w:lang w:val="pt-BR"/>
        </w:rPr>
        <w:t>urmează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2E5DEAE2" w14:textId="77777777" w:rsidR="006671E1" w:rsidRPr="004C032F" w:rsidRDefault="001865D5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4C032F">
        <w:rPr>
          <w:rFonts w:ascii="Times New Roman" w:hAnsi="Times New Roman"/>
          <w:b/>
          <w:sz w:val="24"/>
          <w:szCs w:val="24"/>
          <w:lang w:val="pt-BR"/>
        </w:rPr>
        <w:t>selecț</w:t>
      </w:r>
      <w:r w:rsidR="006671E1" w:rsidRPr="004C032F">
        <w:rPr>
          <w:rFonts w:ascii="Times New Roman" w:hAnsi="Times New Roman"/>
          <w:b/>
          <w:sz w:val="24"/>
          <w:szCs w:val="24"/>
          <w:lang w:val="pt-BR"/>
        </w:rPr>
        <w:t>ia</w:t>
      </w:r>
      <w:proofErr w:type="spellEnd"/>
      <w:r w:rsidR="006671E1" w:rsidRPr="004C032F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671E1" w:rsidRPr="004C032F">
        <w:rPr>
          <w:rFonts w:ascii="Times New Roman" w:hAnsi="Times New Roman"/>
          <w:b/>
          <w:sz w:val="24"/>
          <w:szCs w:val="24"/>
          <w:lang w:val="pt-BR"/>
        </w:rPr>
        <w:t>dosarelor</w:t>
      </w:r>
      <w:proofErr w:type="spellEnd"/>
      <w:r w:rsidR="007D16EE" w:rsidRPr="004C032F">
        <w:rPr>
          <w:rFonts w:ascii="Times New Roman" w:hAnsi="Times New Roman"/>
          <w:b/>
          <w:sz w:val="24"/>
          <w:szCs w:val="24"/>
          <w:lang w:val="pt-BR"/>
        </w:rPr>
        <w:t xml:space="preserve"> de </w:t>
      </w:r>
      <w:proofErr w:type="spellStart"/>
      <w:r w:rsidR="007D16EE" w:rsidRPr="004C032F">
        <w:rPr>
          <w:rFonts w:ascii="Times New Roman" w:hAnsi="Times New Roman"/>
          <w:b/>
          <w:sz w:val="24"/>
          <w:szCs w:val="24"/>
          <w:lang w:val="pt-BR"/>
        </w:rPr>
        <w:t>concu</w:t>
      </w:r>
      <w:r w:rsidR="00FA69F3" w:rsidRPr="004C032F">
        <w:rPr>
          <w:rFonts w:ascii="Times New Roman" w:hAnsi="Times New Roman"/>
          <w:b/>
          <w:sz w:val="24"/>
          <w:szCs w:val="24"/>
          <w:lang w:val="pt-BR"/>
        </w:rPr>
        <w:t>rs</w:t>
      </w:r>
      <w:proofErr w:type="spellEnd"/>
      <w:r w:rsidR="00FA69F3" w:rsidRPr="004C032F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4C032F">
        <w:rPr>
          <w:rFonts w:ascii="Times New Roman" w:hAnsi="Times New Roman"/>
          <w:b/>
          <w:sz w:val="24"/>
          <w:szCs w:val="24"/>
          <w:lang w:val="pt-BR"/>
        </w:rPr>
        <w:t>și</w:t>
      </w:r>
      <w:proofErr w:type="spellEnd"/>
      <w:r w:rsidR="00FA69F3" w:rsidRPr="004C032F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4C032F">
        <w:rPr>
          <w:rFonts w:ascii="Times New Roman" w:hAnsi="Times New Roman"/>
          <w:b/>
          <w:sz w:val="24"/>
          <w:szCs w:val="24"/>
          <w:lang w:val="pt-BR"/>
        </w:rPr>
        <w:t>stabilirea</w:t>
      </w:r>
      <w:proofErr w:type="spellEnd"/>
      <w:r w:rsidR="00FA69F3" w:rsidRPr="004C032F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4C032F">
        <w:rPr>
          <w:rFonts w:ascii="Times New Roman" w:hAnsi="Times New Roman"/>
          <w:b/>
          <w:sz w:val="24"/>
          <w:szCs w:val="24"/>
          <w:lang w:val="pt-BR"/>
        </w:rPr>
        <w:t>punctajului</w:t>
      </w:r>
      <w:proofErr w:type="spellEnd"/>
      <w:r w:rsidR="00FA69F3" w:rsidRPr="004C032F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4C032F">
        <w:rPr>
          <w:rFonts w:ascii="Times New Roman" w:hAnsi="Times New Roman"/>
          <w:b/>
          <w:sz w:val="24"/>
          <w:szCs w:val="24"/>
          <w:lang w:val="pt-BR"/>
        </w:rPr>
        <w:t>conform</w:t>
      </w:r>
      <w:proofErr w:type="spellEnd"/>
      <w:r w:rsidR="007D16EE" w:rsidRPr="004C032F">
        <w:rPr>
          <w:rFonts w:ascii="Times New Roman" w:hAnsi="Times New Roman"/>
          <w:b/>
          <w:sz w:val="24"/>
          <w:szCs w:val="24"/>
          <w:lang w:val="pt-BR"/>
        </w:rPr>
        <w:t xml:space="preserve"> anexei 3</w:t>
      </w:r>
      <w:r w:rsidR="00683589" w:rsidRPr="004C032F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83589" w:rsidRPr="004C032F">
        <w:rPr>
          <w:rFonts w:ascii="Times New Roman" w:hAnsi="Times New Roman"/>
          <w:b/>
          <w:sz w:val="24"/>
          <w:szCs w:val="24"/>
          <w:lang w:val="pt-BR"/>
        </w:rPr>
        <w:t>la</w:t>
      </w:r>
      <w:proofErr w:type="spellEnd"/>
      <w:r w:rsidR="00683589" w:rsidRPr="004C032F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83589" w:rsidRPr="004C032F">
        <w:rPr>
          <w:rFonts w:ascii="Times New Roman" w:hAnsi="Times New Roman"/>
          <w:b/>
          <w:sz w:val="24"/>
          <w:szCs w:val="24"/>
          <w:lang w:val="pt-BR"/>
        </w:rPr>
        <w:t>ordin</w:t>
      </w:r>
      <w:proofErr w:type="spellEnd"/>
      <w:r w:rsidR="006671E1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6408A1E3" w14:textId="40116FB2" w:rsidR="006671E1" w:rsidRPr="004C032F" w:rsidRDefault="006671E1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b/>
          <w:sz w:val="24"/>
          <w:szCs w:val="24"/>
          <w:lang w:val="pt-BR"/>
        </w:rPr>
        <w:t>proba</w:t>
      </w:r>
      <w:r w:rsidR="001865D5" w:rsidRPr="004C032F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1865D5" w:rsidRPr="004C032F">
        <w:rPr>
          <w:rFonts w:ascii="Times New Roman" w:hAnsi="Times New Roman"/>
          <w:b/>
          <w:sz w:val="24"/>
          <w:szCs w:val="24"/>
          <w:lang w:val="pt-BR"/>
        </w:rPr>
        <w:t>scrisă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punctajul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este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maxim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100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51C99" w:rsidRPr="004C032F">
        <w:rPr>
          <w:rFonts w:ascii="Times New Roman" w:hAnsi="Times New Roman"/>
          <w:sz w:val="24"/>
          <w:szCs w:val="24"/>
          <w:lang w:val="ro-RO"/>
        </w:rPr>
        <w:t>și va fi acordat conform baremului stabilit de comisia de concurs</w:t>
      </w:r>
    </w:p>
    <w:p w14:paraId="3A376DBD" w14:textId="174C6F9D" w:rsidR="006671E1" w:rsidRPr="004C032F" w:rsidRDefault="001865D5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b/>
          <w:sz w:val="24"/>
          <w:szCs w:val="24"/>
          <w:lang w:val="pt-BR"/>
        </w:rPr>
        <w:t xml:space="preserve">proba </w:t>
      </w:r>
      <w:proofErr w:type="spellStart"/>
      <w:r w:rsidR="007573B7" w:rsidRPr="004C032F">
        <w:rPr>
          <w:rFonts w:ascii="Times New Roman" w:hAnsi="Times New Roman"/>
          <w:b/>
          <w:sz w:val="24"/>
          <w:szCs w:val="24"/>
          <w:lang w:val="pt-BR"/>
        </w:rPr>
        <w:t>clinică</w:t>
      </w:r>
      <w:proofErr w:type="spellEnd"/>
      <w:r w:rsidR="007573B7" w:rsidRPr="004C032F">
        <w:rPr>
          <w:rFonts w:ascii="Times New Roman" w:hAnsi="Times New Roman"/>
          <w:b/>
          <w:sz w:val="24"/>
          <w:szCs w:val="24"/>
          <w:lang w:val="pt-BR"/>
        </w:rPr>
        <w:t>/</w:t>
      </w:r>
      <w:proofErr w:type="spellStart"/>
      <w:r w:rsidR="00683589" w:rsidRPr="004C032F">
        <w:rPr>
          <w:rFonts w:ascii="Times New Roman" w:hAnsi="Times New Roman"/>
          <w:b/>
          <w:sz w:val="24"/>
          <w:szCs w:val="24"/>
          <w:lang w:val="pt-BR"/>
        </w:rPr>
        <w:t>practică</w:t>
      </w:r>
      <w:proofErr w:type="spellEnd"/>
      <w:r w:rsidR="006671E1" w:rsidRPr="004C032F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="006671E1" w:rsidRPr="004C032F">
        <w:rPr>
          <w:rFonts w:ascii="Times New Roman" w:hAnsi="Times New Roman"/>
          <w:sz w:val="24"/>
          <w:szCs w:val="24"/>
          <w:lang w:val="pt-BR"/>
        </w:rPr>
        <w:t>punctajul</w:t>
      </w:r>
      <w:proofErr w:type="spellEnd"/>
      <w:r w:rsidR="006671E1" w:rsidRPr="004C032F">
        <w:rPr>
          <w:rFonts w:ascii="Times New Roman" w:hAnsi="Times New Roman"/>
          <w:sz w:val="24"/>
          <w:szCs w:val="24"/>
          <w:lang w:val="pt-BR"/>
        </w:rPr>
        <w:t xml:space="preserve"> este de </w:t>
      </w:r>
      <w:proofErr w:type="spellStart"/>
      <w:r w:rsidR="006671E1" w:rsidRPr="004C032F">
        <w:rPr>
          <w:rFonts w:ascii="Times New Roman" w:hAnsi="Times New Roman"/>
          <w:sz w:val="24"/>
          <w:szCs w:val="24"/>
          <w:lang w:val="pt-BR"/>
        </w:rPr>
        <w:t>maxim</w:t>
      </w:r>
      <w:proofErr w:type="spellEnd"/>
      <w:r w:rsidR="006671E1" w:rsidRPr="004C032F">
        <w:rPr>
          <w:rFonts w:ascii="Times New Roman" w:hAnsi="Times New Roman"/>
          <w:sz w:val="24"/>
          <w:szCs w:val="24"/>
          <w:lang w:val="pt-BR"/>
        </w:rPr>
        <w:t xml:space="preserve"> 100 </w:t>
      </w:r>
      <w:proofErr w:type="spellStart"/>
      <w:r w:rsidR="006671E1" w:rsidRPr="004C032F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="006671E1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51C99" w:rsidRPr="004C032F">
        <w:rPr>
          <w:rFonts w:ascii="Times New Roman" w:hAnsi="Times New Roman"/>
          <w:sz w:val="24"/>
          <w:szCs w:val="24"/>
          <w:lang w:val="ro-RO"/>
        </w:rPr>
        <w:t>și va fi acordat conform baremului stabilit de comisia de concurs</w:t>
      </w:r>
    </w:p>
    <w:p w14:paraId="7B79B131" w14:textId="77777777" w:rsidR="001865D5" w:rsidRPr="004C032F" w:rsidRDefault="001865D5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Sunt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declarați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admiș</w:t>
      </w:r>
      <w:r w:rsidR="006671E1" w:rsidRPr="004C032F">
        <w:rPr>
          <w:rFonts w:ascii="Times New Roman" w:hAnsi="Times New Roman"/>
          <w:sz w:val="24"/>
          <w:szCs w:val="24"/>
          <w:lang w:val="pt-BR"/>
        </w:rPr>
        <w:t>i</w:t>
      </w:r>
      <w:proofErr w:type="spellEnd"/>
      <w:r w:rsidR="006671E1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4C032F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6671E1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4C032F">
        <w:rPr>
          <w:rFonts w:ascii="Times New Roman" w:hAnsi="Times New Roman"/>
          <w:sz w:val="24"/>
          <w:szCs w:val="24"/>
          <w:lang w:val="pt-BR"/>
        </w:rPr>
        <w:t>f</w:t>
      </w:r>
      <w:r w:rsidRPr="004C032F">
        <w:rPr>
          <w:rFonts w:ascii="Times New Roman" w:hAnsi="Times New Roman"/>
          <w:sz w:val="24"/>
          <w:szCs w:val="24"/>
          <w:lang w:val="pt-BR"/>
        </w:rPr>
        <w:t>iecare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probă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candidații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care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au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obținut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minim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7237A" w:rsidRPr="004C032F">
        <w:rPr>
          <w:rFonts w:ascii="Times New Roman" w:hAnsi="Times New Roman"/>
          <w:sz w:val="24"/>
          <w:szCs w:val="24"/>
          <w:lang w:val="pt-BR"/>
        </w:rPr>
        <w:t>50</w:t>
      </w:r>
      <w:r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>.</w:t>
      </w:r>
    </w:p>
    <w:p w14:paraId="068F9439" w14:textId="77777777" w:rsidR="005D37E3" w:rsidRPr="004C032F" w:rsidRDefault="001865D5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>S</w:t>
      </w:r>
      <w:r w:rsidR="00EF125E" w:rsidRPr="004C032F">
        <w:rPr>
          <w:rFonts w:ascii="Times New Roman" w:hAnsi="Times New Roman"/>
          <w:sz w:val="24"/>
          <w:szCs w:val="24"/>
          <w:lang w:val="pt-BR"/>
        </w:rPr>
        <w:t xml:space="preserve">e </w:t>
      </w:r>
      <w:proofErr w:type="spellStart"/>
      <w:r w:rsidR="00EF125E" w:rsidRPr="004C032F">
        <w:rPr>
          <w:rFonts w:ascii="Times New Roman" w:hAnsi="Times New Roman"/>
          <w:sz w:val="24"/>
          <w:szCs w:val="24"/>
          <w:lang w:val="pt-BR"/>
        </w:rPr>
        <w:t>pot</w:t>
      </w:r>
      <w:proofErr w:type="spellEnd"/>
      <w:r w:rsidR="00EF125E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4C032F">
        <w:rPr>
          <w:rFonts w:ascii="Times New Roman" w:hAnsi="Times New Roman"/>
          <w:sz w:val="24"/>
          <w:szCs w:val="24"/>
          <w:lang w:val="pt-BR"/>
        </w:rPr>
        <w:t>prezenta</w:t>
      </w:r>
      <w:proofErr w:type="spellEnd"/>
      <w:r w:rsidR="00EF125E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4C032F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EF125E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4C032F">
        <w:rPr>
          <w:rFonts w:ascii="Times New Roman" w:hAnsi="Times New Roman"/>
          <w:sz w:val="24"/>
          <w:szCs w:val="24"/>
          <w:lang w:val="pt-BR"/>
        </w:rPr>
        <w:t>urmă</w:t>
      </w:r>
      <w:r w:rsidR="006671E1" w:rsidRPr="004C032F">
        <w:rPr>
          <w:rFonts w:ascii="Times New Roman" w:hAnsi="Times New Roman"/>
          <w:sz w:val="24"/>
          <w:szCs w:val="24"/>
          <w:lang w:val="pt-BR"/>
        </w:rPr>
        <w:t>toarea</w:t>
      </w:r>
      <w:proofErr w:type="spellEnd"/>
      <w:r w:rsidR="006671E1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4C032F">
        <w:rPr>
          <w:rFonts w:ascii="Times New Roman" w:hAnsi="Times New Roman"/>
          <w:sz w:val="24"/>
          <w:szCs w:val="24"/>
          <w:lang w:val="pt-BR"/>
        </w:rPr>
        <w:t>prob</w:t>
      </w:r>
      <w:r w:rsidRPr="004C032F">
        <w:rPr>
          <w:rFonts w:ascii="Times New Roman" w:hAnsi="Times New Roman"/>
          <w:sz w:val="24"/>
          <w:szCs w:val="24"/>
          <w:lang w:val="pt-BR"/>
        </w:rPr>
        <w:t>ă</w:t>
      </w:r>
      <w:proofErr w:type="spellEnd"/>
      <w:r w:rsidR="006671E1"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6671E1" w:rsidRPr="004C032F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="006671E1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606DCF" w:rsidRPr="004C032F">
        <w:rPr>
          <w:rFonts w:ascii="Times New Roman" w:hAnsi="Times New Roman"/>
          <w:sz w:val="24"/>
          <w:szCs w:val="24"/>
          <w:lang w:val="pt-BR"/>
        </w:rPr>
        <w:t>doar</w:t>
      </w:r>
      <w:r w:rsidR="006671E1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4C032F">
        <w:rPr>
          <w:rFonts w:ascii="Times New Roman" w:hAnsi="Times New Roman"/>
          <w:sz w:val="24"/>
          <w:szCs w:val="24"/>
          <w:lang w:val="pt-BR"/>
        </w:rPr>
        <w:t>candida</w:t>
      </w:r>
      <w:r w:rsidRPr="004C032F">
        <w:rPr>
          <w:rFonts w:ascii="Times New Roman" w:hAnsi="Times New Roman"/>
          <w:sz w:val="24"/>
          <w:szCs w:val="24"/>
          <w:lang w:val="pt-BR"/>
        </w:rPr>
        <w:t>ții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declarați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admiși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etapa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anterioară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>.</w:t>
      </w:r>
      <w:r w:rsidR="006671E1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4D360614" w14:textId="77777777" w:rsidR="005D37E3" w:rsidRPr="004C032F" w:rsidRDefault="006671E1" w:rsidP="005A6FCA">
      <w:pPr>
        <w:spacing w:after="0"/>
        <w:ind w:left="284" w:right="-91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În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24 de ore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afişarea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rezultatului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fiec</w:t>
      </w:r>
      <w:r w:rsidR="00683589" w:rsidRPr="004C032F">
        <w:rPr>
          <w:rFonts w:ascii="Times New Roman" w:hAnsi="Times New Roman"/>
          <w:sz w:val="24"/>
          <w:szCs w:val="24"/>
          <w:lang w:val="pt-BR"/>
        </w:rPr>
        <w:t>ă</w:t>
      </w:r>
      <w:r w:rsidRPr="004C032F">
        <w:rPr>
          <w:rFonts w:ascii="Times New Roman" w:hAnsi="Times New Roman"/>
          <w:sz w:val="24"/>
          <w:szCs w:val="24"/>
          <w:lang w:val="pt-BR"/>
        </w:rPr>
        <w:t>rei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probe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candidaţii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respinşi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au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dreptul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să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depună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contest</w:t>
      </w:r>
      <w:r w:rsidR="005D37E3" w:rsidRPr="004C032F">
        <w:rPr>
          <w:rFonts w:ascii="Times New Roman" w:hAnsi="Times New Roman"/>
          <w:sz w:val="24"/>
          <w:szCs w:val="24"/>
          <w:lang w:val="pt-BR"/>
        </w:rPr>
        <w:t>aţie</w:t>
      </w:r>
      <w:proofErr w:type="spellEnd"/>
      <w:r w:rsidR="005D37E3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4C032F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5D37E3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4C032F">
        <w:rPr>
          <w:rFonts w:ascii="Times New Roman" w:hAnsi="Times New Roman"/>
          <w:sz w:val="24"/>
          <w:szCs w:val="24"/>
          <w:lang w:val="pt-BR"/>
        </w:rPr>
        <w:t>secretariatul</w:t>
      </w:r>
      <w:proofErr w:type="spellEnd"/>
      <w:r w:rsidR="005D37E3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4C032F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2C941006" w14:textId="77777777" w:rsidR="005D37E3" w:rsidRPr="004C032F" w:rsidRDefault="006671E1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Rezultatul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eventualele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contestaţii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va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comunica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în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24 de ore de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expirarea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termenului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pentru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depunerea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contestaţiilor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47377917" w14:textId="77777777" w:rsidR="006671E1" w:rsidRPr="004C032F" w:rsidRDefault="006671E1" w:rsidP="005D37E3">
      <w:pPr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Pe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baza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notelor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obţinute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comisia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87CC1" w:rsidRPr="004C032F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va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stabili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ordinea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candidaţilor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06DCF" w:rsidRPr="004C032F">
        <w:rPr>
          <w:rFonts w:ascii="Times New Roman" w:hAnsi="Times New Roman"/>
          <w:sz w:val="24"/>
          <w:szCs w:val="24"/>
          <w:lang w:val="pt-BR"/>
        </w:rPr>
        <w:t>admiși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281A1A4F" w14:textId="77777777" w:rsidR="0098160B" w:rsidRDefault="0098160B" w:rsidP="00163B55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362D4910" w14:textId="4087782D" w:rsidR="006671E1" w:rsidRPr="004C032F" w:rsidRDefault="00683589" w:rsidP="00163B55">
      <w:pPr>
        <w:shd w:val="clear" w:color="auto" w:fill="FFFFFF"/>
        <w:spacing w:after="0"/>
        <w:ind w:firstLine="284"/>
        <w:jc w:val="both"/>
        <w:rPr>
          <w:rFonts w:ascii="Times New Roman" w:hAnsi="Times New Roman"/>
          <w:b/>
          <w:bCs/>
          <w:sz w:val="24"/>
          <w:szCs w:val="24"/>
          <w:u w:val="single"/>
          <w:lang w:val="pt-BR"/>
        </w:rPr>
      </w:pP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Relaț</w:t>
      </w:r>
      <w:r w:rsidR="00163B55" w:rsidRPr="004C032F">
        <w:rPr>
          <w:rFonts w:ascii="Times New Roman" w:hAnsi="Times New Roman"/>
          <w:sz w:val="24"/>
          <w:szCs w:val="24"/>
          <w:lang w:val="pt-BR"/>
        </w:rPr>
        <w:t>ii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suplimentare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privind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desfăşurarea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concursului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pot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obţine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sediul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str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Republicii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nr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>. 34-36,</w:t>
      </w:r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Cluj-Napoca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>,</w:t>
      </w:r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etaj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I, </w:t>
      </w:r>
      <w:proofErr w:type="spellStart"/>
      <w:r w:rsidRPr="004C032F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secretarul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comisei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="009D281B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–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Ec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. </w:t>
      </w:r>
      <w:r w:rsidR="007D16EE" w:rsidRPr="004C032F">
        <w:rPr>
          <w:rFonts w:ascii="Times New Roman" w:hAnsi="Times New Roman"/>
          <w:sz w:val="24"/>
          <w:szCs w:val="24"/>
          <w:lang w:val="pt-BR"/>
        </w:rPr>
        <w:t>Gnandt Janos,</w:t>
      </w:r>
      <w:r w:rsidR="00163B55" w:rsidRPr="004C032F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9D281B" w:rsidRPr="004C032F">
        <w:rPr>
          <w:rFonts w:ascii="Times New Roman" w:hAnsi="Times New Roman"/>
          <w:sz w:val="24"/>
          <w:szCs w:val="24"/>
          <w:lang w:val="pt-BR"/>
        </w:rPr>
        <w:t>Șef</w:t>
      </w:r>
      <w:proofErr w:type="spellEnd"/>
      <w:r w:rsidR="009D281B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9D281B" w:rsidRPr="004C032F">
        <w:rPr>
          <w:rFonts w:ascii="Times New Roman" w:hAnsi="Times New Roman"/>
          <w:sz w:val="24"/>
          <w:szCs w:val="24"/>
          <w:lang w:val="pt-BR"/>
        </w:rPr>
        <w:t>serviciu</w:t>
      </w:r>
      <w:proofErr w:type="spellEnd"/>
      <w:r w:rsidR="009D281B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63B55" w:rsidRPr="004C032F">
        <w:rPr>
          <w:rFonts w:ascii="Times New Roman" w:hAnsi="Times New Roman"/>
          <w:sz w:val="24"/>
          <w:szCs w:val="24"/>
          <w:lang w:val="pt-BR"/>
        </w:rPr>
        <w:t>RUNOS</w:t>
      </w:r>
      <w:r w:rsidRPr="004C032F">
        <w:rPr>
          <w:rFonts w:ascii="Times New Roman" w:hAnsi="Times New Roman"/>
          <w:sz w:val="24"/>
          <w:szCs w:val="24"/>
          <w:lang w:val="pt-BR"/>
        </w:rPr>
        <w:t>,</w:t>
      </w:r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4C032F">
        <w:rPr>
          <w:rFonts w:ascii="Times New Roman" w:hAnsi="Times New Roman"/>
          <w:sz w:val="24"/>
          <w:szCs w:val="24"/>
          <w:lang w:val="pt-BR"/>
        </w:rPr>
        <w:t>telefon</w:t>
      </w:r>
      <w:proofErr w:type="spellEnd"/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0264</w:t>
      </w:r>
      <w:r w:rsidR="006F6B88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63B55" w:rsidRPr="004C032F">
        <w:rPr>
          <w:rFonts w:ascii="Times New Roman" w:hAnsi="Times New Roman"/>
          <w:sz w:val="24"/>
          <w:szCs w:val="24"/>
          <w:lang w:val="pt-BR"/>
        </w:rPr>
        <w:t>598</w:t>
      </w:r>
      <w:r w:rsidR="006F6B88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63B55" w:rsidRPr="004C032F">
        <w:rPr>
          <w:rFonts w:ascii="Times New Roman" w:hAnsi="Times New Roman"/>
          <w:sz w:val="24"/>
          <w:szCs w:val="24"/>
          <w:lang w:val="pt-BR"/>
        </w:rPr>
        <w:t>361</w:t>
      </w:r>
      <w:r w:rsidR="006F6B88" w:rsidRPr="004C032F">
        <w:rPr>
          <w:rFonts w:ascii="Times New Roman" w:hAnsi="Times New Roman"/>
          <w:sz w:val="24"/>
          <w:szCs w:val="24"/>
          <w:lang w:val="pt-BR"/>
        </w:rPr>
        <w:t xml:space="preserve"> int.142 </w:t>
      </w:r>
      <w:proofErr w:type="spellStart"/>
      <w:r w:rsidR="006F6B88" w:rsidRPr="004C032F">
        <w:rPr>
          <w:rFonts w:ascii="Times New Roman" w:hAnsi="Times New Roman"/>
          <w:sz w:val="24"/>
          <w:szCs w:val="24"/>
          <w:lang w:val="pt-BR"/>
        </w:rPr>
        <w:t>sau</w:t>
      </w:r>
      <w:proofErr w:type="spellEnd"/>
      <w:r w:rsidR="006F6B88" w:rsidRPr="004C032F">
        <w:rPr>
          <w:rFonts w:ascii="Times New Roman" w:hAnsi="Times New Roman"/>
          <w:sz w:val="24"/>
          <w:szCs w:val="24"/>
          <w:lang w:val="pt-BR"/>
        </w:rPr>
        <w:t xml:space="preserve"> 0743 124 598.</w:t>
      </w:r>
      <w:r w:rsidR="00163B55" w:rsidRPr="004C032F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258BF43" w14:textId="77777777" w:rsidR="007F0F84" w:rsidRPr="004C032F" w:rsidRDefault="0031066F" w:rsidP="00D26236">
      <w:pPr>
        <w:tabs>
          <w:tab w:val="left" w:pos="709"/>
        </w:tabs>
        <w:spacing w:after="0"/>
        <w:ind w:left="720"/>
        <w:rPr>
          <w:rFonts w:ascii="Times New Roman" w:hAnsi="Times New Roman"/>
          <w:sz w:val="24"/>
          <w:szCs w:val="24"/>
          <w:lang w:val="pt-BR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ab/>
      </w:r>
    </w:p>
    <w:p w14:paraId="21AE15A7" w14:textId="58535B8C" w:rsidR="00213599" w:rsidRDefault="00760986" w:rsidP="0031066F">
      <w:pPr>
        <w:ind w:firstLine="142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  <w:proofErr w:type="spellStart"/>
      <w:r w:rsidRPr="004C032F">
        <w:rPr>
          <w:rFonts w:ascii="Times New Roman" w:hAnsi="Times New Roman"/>
          <w:b/>
          <w:sz w:val="24"/>
          <w:szCs w:val="24"/>
          <w:u w:val="single"/>
          <w:lang w:val="pt-BR"/>
        </w:rPr>
        <w:t>Publicat</w:t>
      </w:r>
      <w:proofErr w:type="spellEnd"/>
      <w:r w:rsidR="00DF0B2F" w:rsidRPr="004C032F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 </w:t>
      </w:r>
      <w:proofErr w:type="spellStart"/>
      <w:r w:rsidRPr="004C032F">
        <w:rPr>
          <w:rFonts w:ascii="Times New Roman" w:hAnsi="Times New Roman"/>
          <w:b/>
          <w:sz w:val="24"/>
          <w:szCs w:val="24"/>
          <w:u w:val="single"/>
          <w:lang w:val="pt-BR"/>
        </w:rPr>
        <w:t>în</w:t>
      </w:r>
      <w:proofErr w:type="spellEnd"/>
      <w:r w:rsidRPr="004C032F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 data de</w:t>
      </w:r>
      <w:r w:rsidR="00163B55" w:rsidRPr="004C032F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 </w:t>
      </w:r>
      <w:r w:rsidR="001111F3" w:rsidRPr="004C032F">
        <w:rPr>
          <w:rFonts w:ascii="Times New Roman" w:hAnsi="Times New Roman"/>
          <w:b/>
          <w:sz w:val="24"/>
          <w:szCs w:val="24"/>
          <w:u w:val="single"/>
          <w:lang w:val="pt-BR"/>
        </w:rPr>
        <w:t>07.02.2024</w:t>
      </w:r>
    </w:p>
    <w:p w14:paraId="4F4A90DB" w14:textId="77777777" w:rsidR="0098160B" w:rsidRDefault="0098160B" w:rsidP="0031066F">
      <w:pPr>
        <w:ind w:firstLine="142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7E7A9A89" w14:textId="77777777" w:rsidR="0098160B" w:rsidRPr="004C032F" w:rsidRDefault="0098160B" w:rsidP="0031066F">
      <w:pPr>
        <w:ind w:firstLine="142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37BA1344" w14:textId="77777777" w:rsidR="00D26236" w:rsidRPr="004C032F" w:rsidRDefault="00D26236" w:rsidP="00760986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7881F1C4" w14:textId="2FF1E487" w:rsidR="00760986" w:rsidRPr="004C032F" w:rsidRDefault="00D26236" w:rsidP="0098160B">
      <w:pPr>
        <w:tabs>
          <w:tab w:val="left" w:pos="709"/>
          <w:tab w:val="left" w:pos="7834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C032F">
        <w:rPr>
          <w:rFonts w:ascii="Times New Roman" w:hAnsi="Times New Roman"/>
          <w:sz w:val="24"/>
          <w:szCs w:val="24"/>
          <w:lang w:val="pt-BR"/>
        </w:rPr>
        <w:t xml:space="preserve">                 </w:t>
      </w:r>
      <w:r w:rsidRPr="004C032F">
        <w:rPr>
          <w:rFonts w:ascii="Times New Roman" w:hAnsi="Times New Roman"/>
          <w:sz w:val="24"/>
          <w:szCs w:val="24"/>
        </w:rPr>
        <w:t>MANAGER</w:t>
      </w:r>
      <w:r w:rsidR="0098160B">
        <w:rPr>
          <w:rFonts w:ascii="Times New Roman" w:hAnsi="Times New Roman"/>
          <w:sz w:val="24"/>
          <w:szCs w:val="24"/>
        </w:rPr>
        <w:t xml:space="preserve">                                                                  ȘEF SERVICIU RUNOS</w:t>
      </w:r>
    </w:p>
    <w:p w14:paraId="2C24D2C8" w14:textId="1AAA162F" w:rsidR="00D26236" w:rsidRPr="004C032F" w:rsidRDefault="00D26236" w:rsidP="00D26236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 w:rsidRPr="004C032F">
        <w:rPr>
          <w:rFonts w:ascii="Times New Roman" w:hAnsi="Times New Roman"/>
          <w:sz w:val="24"/>
          <w:szCs w:val="24"/>
        </w:rPr>
        <w:t>Șef</w:t>
      </w:r>
      <w:proofErr w:type="spellEnd"/>
      <w:r w:rsidRPr="004C03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032F">
        <w:rPr>
          <w:rFonts w:ascii="Times New Roman" w:hAnsi="Times New Roman"/>
          <w:sz w:val="24"/>
          <w:szCs w:val="24"/>
        </w:rPr>
        <w:t>lucrări</w:t>
      </w:r>
      <w:proofErr w:type="spellEnd"/>
      <w:r w:rsidRPr="004C032F">
        <w:rPr>
          <w:rFonts w:ascii="Times New Roman" w:hAnsi="Times New Roman"/>
          <w:sz w:val="24"/>
          <w:szCs w:val="24"/>
        </w:rPr>
        <w:t xml:space="preserve"> dr. Vlad Ioan Cătălin                                                          </w:t>
      </w:r>
      <w:r w:rsidR="0098160B">
        <w:rPr>
          <w:rFonts w:ascii="Times New Roman" w:hAnsi="Times New Roman"/>
          <w:sz w:val="24"/>
          <w:szCs w:val="24"/>
          <w:lang w:val="ro-RO"/>
        </w:rPr>
        <w:t>Ec. Gnandt Janos</w:t>
      </w:r>
    </w:p>
    <w:p w14:paraId="1BB70FC3" w14:textId="77777777" w:rsidR="00D26236" w:rsidRPr="004C032F" w:rsidRDefault="00D26236" w:rsidP="00D26236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58E45BCB" w14:textId="77777777" w:rsidR="0009044D" w:rsidRPr="004C032F" w:rsidRDefault="0009044D" w:rsidP="00D26236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4BA25E2D" w14:textId="77777777" w:rsidR="00D26236" w:rsidRPr="004C032F" w:rsidRDefault="00D26236" w:rsidP="00D26236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7AF8B828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344BE56E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3F7B7647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7763065B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3A464789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0693D63D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266BDE48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602BC001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6C771618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635246D4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0E68905C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58459B32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4E06BDFE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49F789FE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14E5C78E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0A563EF3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51A97656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0B3B73F1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3BDD27CE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5477272A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2A2C48A5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0EEF1798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2292D710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24F6850E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66E53CCE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4466DE16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1E497B05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3B4B2062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6E7B2C72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6BEF0856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786E215F" w14:textId="77777777" w:rsidR="00BD6822" w:rsidRPr="004C032F" w:rsidRDefault="00BD6822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7B3115F4" w14:textId="77777777" w:rsidR="001C00BC" w:rsidRPr="004C032F" w:rsidRDefault="001C00BC" w:rsidP="006849BD">
      <w:pPr>
        <w:spacing w:after="0"/>
        <w:jc w:val="center"/>
        <w:rPr>
          <w:sz w:val="16"/>
          <w:szCs w:val="16"/>
          <w:lang w:val="es-ES_tradnl"/>
        </w:rPr>
      </w:pPr>
    </w:p>
    <w:p w14:paraId="77C11806" w14:textId="3C0732B5" w:rsidR="006849BD" w:rsidRPr="004C032F" w:rsidRDefault="006849BD" w:rsidP="006849BD">
      <w:pPr>
        <w:spacing w:after="0"/>
        <w:jc w:val="center"/>
        <w:rPr>
          <w:sz w:val="16"/>
          <w:szCs w:val="16"/>
          <w:lang w:val="ro-RO"/>
        </w:rPr>
      </w:pPr>
      <w:proofErr w:type="spellStart"/>
      <w:r w:rsidRPr="004C032F">
        <w:rPr>
          <w:sz w:val="16"/>
          <w:szCs w:val="16"/>
          <w:lang w:val="es-ES_tradnl"/>
        </w:rPr>
        <w:t>Str</w:t>
      </w:r>
      <w:proofErr w:type="spellEnd"/>
      <w:r w:rsidRPr="004C032F">
        <w:rPr>
          <w:sz w:val="16"/>
          <w:szCs w:val="16"/>
          <w:lang w:val="es-ES_tradnl"/>
        </w:rPr>
        <w:t xml:space="preserve">. </w:t>
      </w:r>
      <w:proofErr w:type="spellStart"/>
      <w:r w:rsidRPr="004C032F">
        <w:rPr>
          <w:sz w:val="16"/>
          <w:szCs w:val="16"/>
          <w:lang w:val="es-ES_tradnl"/>
        </w:rPr>
        <w:t>Republicii</w:t>
      </w:r>
      <w:proofErr w:type="spellEnd"/>
      <w:r w:rsidRPr="004C032F">
        <w:rPr>
          <w:sz w:val="16"/>
          <w:szCs w:val="16"/>
          <w:lang w:val="es-ES_tradnl"/>
        </w:rPr>
        <w:t xml:space="preserve"> </w:t>
      </w:r>
      <w:proofErr w:type="spellStart"/>
      <w:r w:rsidRPr="004C032F">
        <w:rPr>
          <w:sz w:val="16"/>
          <w:szCs w:val="16"/>
          <w:lang w:val="es-ES_tradnl"/>
        </w:rPr>
        <w:t>Nr</w:t>
      </w:r>
      <w:proofErr w:type="spellEnd"/>
      <w:r w:rsidRPr="004C032F">
        <w:rPr>
          <w:sz w:val="16"/>
          <w:szCs w:val="16"/>
          <w:lang w:val="es-ES_tradnl"/>
        </w:rPr>
        <w:t xml:space="preserve">. 34-36, 400015 Cluj-Napoca, </w:t>
      </w:r>
      <w:r w:rsidRPr="004C032F">
        <w:rPr>
          <w:sz w:val="16"/>
          <w:szCs w:val="16"/>
          <w:lang w:val="ro-RO"/>
        </w:rPr>
        <w:t>România Tel: +40-264-598 361, Fax: +40-264-598 365; e-mail: office</w:t>
      </w:r>
      <w:r w:rsidRPr="004C032F">
        <w:rPr>
          <w:sz w:val="16"/>
          <w:szCs w:val="16"/>
          <w:lang w:val="es-ES_tradnl"/>
        </w:rPr>
        <w:t>@</w:t>
      </w:r>
      <w:r w:rsidRPr="004C032F">
        <w:rPr>
          <w:sz w:val="16"/>
          <w:szCs w:val="16"/>
          <w:lang w:val="ro-RO"/>
        </w:rPr>
        <w:t>iocn.ro, web: www.iocn.ro</w:t>
      </w:r>
    </w:p>
    <w:p w14:paraId="45C39398" w14:textId="77777777" w:rsidR="006849BD" w:rsidRPr="004C032F" w:rsidRDefault="006849BD" w:rsidP="006849BD">
      <w:pPr>
        <w:spacing w:after="0"/>
        <w:jc w:val="center"/>
        <w:rPr>
          <w:caps/>
          <w:sz w:val="16"/>
          <w:szCs w:val="16"/>
          <w:lang w:val="pt-BR"/>
        </w:rPr>
      </w:pPr>
      <w:r w:rsidRPr="004C032F">
        <w:rPr>
          <w:sz w:val="16"/>
          <w:szCs w:val="16"/>
          <w:lang w:val="it-IT"/>
        </w:rPr>
        <w:t>Certific</w:t>
      </w:r>
      <w:proofErr w:type="spellStart"/>
      <w:r w:rsidRPr="004C032F">
        <w:rPr>
          <w:sz w:val="16"/>
          <w:szCs w:val="16"/>
          <w:lang w:val="fr-FR"/>
        </w:rPr>
        <w:t>ări</w:t>
      </w:r>
      <w:proofErr w:type="spellEnd"/>
      <w:r w:rsidRPr="004C032F">
        <w:rPr>
          <w:sz w:val="16"/>
          <w:szCs w:val="16"/>
          <w:lang w:val="fr-FR"/>
        </w:rPr>
        <w:t xml:space="preserve"> ISO: </w:t>
      </w:r>
      <w:r w:rsidRPr="004C032F">
        <w:rPr>
          <w:caps/>
          <w:sz w:val="16"/>
          <w:szCs w:val="16"/>
          <w:lang w:val="it-IT"/>
        </w:rPr>
        <w:t>ISO 9001: 2008 (</w:t>
      </w:r>
      <w:r w:rsidRPr="004C032F">
        <w:rPr>
          <w:sz w:val="16"/>
          <w:szCs w:val="16"/>
          <w:lang w:val="it-IT"/>
        </w:rPr>
        <w:t>Nr. certificat</w:t>
      </w:r>
      <w:r w:rsidRPr="004C032F">
        <w:rPr>
          <w:caps/>
          <w:sz w:val="16"/>
          <w:szCs w:val="16"/>
          <w:lang w:val="it-IT"/>
        </w:rPr>
        <w:t xml:space="preserve">: </w:t>
      </w:r>
      <w:r w:rsidRPr="004C032F">
        <w:rPr>
          <w:caps/>
          <w:sz w:val="16"/>
          <w:szCs w:val="16"/>
          <w:lang w:val="pt-BR"/>
        </w:rPr>
        <w:t>AJAEU/08/10979), ISO 22000: 2005 (</w:t>
      </w:r>
      <w:proofErr w:type="spellStart"/>
      <w:r w:rsidRPr="004C032F">
        <w:rPr>
          <w:sz w:val="16"/>
          <w:szCs w:val="16"/>
          <w:lang w:val="pt-BR"/>
        </w:rPr>
        <w:t>Nr</w:t>
      </w:r>
      <w:proofErr w:type="spellEnd"/>
      <w:r w:rsidRPr="004C032F">
        <w:rPr>
          <w:sz w:val="16"/>
          <w:szCs w:val="16"/>
          <w:lang w:val="pt-BR"/>
        </w:rPr>
        <w:t xml:space="preserve">. </w:t>
      </w:r>
      <w:proofErr w:type="spellStart"/>
      <w:r w:rsidRPr="004C032F">
        <w:rPr>
          <w:sz w:val="16"/>
          <w:szCs w:val="16"/>
          <w:lang w:val="pt-BR"/>
        </w:rPr>
        <w:t>certificat</w:t>
      </w:r>
      <w:proofErr w:type="spellEnd"/>
      <w:r w:rsidRPr="004C032F">
        <w:rPr>
          <w:sz w:val="16"/>
          <w:szCs w:val="16"/>
          <w:lang w:val="pt-BR"/>
        </w:rPr>
        <w:t>:</w:t>
      </w:r>
      <w:r w:rsidRPr="004C032F">
        <w:rPr>
          <w:caps/>
          <w:sz w:val="16"/>
          <w:szCs w:val="16"/>
          <w:lang w:val="pt-BR"/>
        </w:rPr>
        <w:t xml:space="preserve"> AJAEU/10/12018)</w:t>
      </w:r>
    </w:p>
    <w:p w14:paraId="3BA30344" w14:textId="2524276E" w:rsidR="006849BD" w:rsidRPr="004C032F" w:rsidRDefault="006849BD" w:rsidP="001C00BC">
      <w:pPr>
        <w:tabs>
          <w:tab w:val="center" w:pos="4703"/>
          <w:tab w:val="left" w:pos="6810"/>
        </w:tabs>
        <w:spacing w:after="0"/>
        <w:jc w:val="center"/>
        <w:rPr>
          <w:lang w:val="pt-BR"/>
        </w:rPr>
      </w:pPr>
      <w:proofErr w:type="spellStart"/>
      <w:r w:rsidRPr="004C032F">
        <w:rPr>
          <w:bCs/>
          <w:sz w:val="16"/>
          <w:szCs w:val="16"/>
          <w:lang w:val="pt-BR" w:eastAsia="en-GB"/>
        </w:rPr>
        <w:t>Operator</w:t>
      </w:r>
      <w:proofErr w:type="spellEnd"/>
      <w:r w:rsidRPr="004C032F">
        <w:rPr>
          <w:bCs/>
          <w:sz w:val="16"/>
          <w:szCs w:val="16"/>
          <w:lang w:val="pt-BR" w:eastAsia="en-GB"/>
        </w:rPr>
        <w:t xml:space="preserve"> de date cu </w:t>
      </w:r>
      <w:proofErr w:type="spellStart"/>
      <w:r w:rsidRPr="004C032F">
        <w:rPr>
          <w:bCs/>
          <w:sz w:val="16"/>
          <w:szCs w:val="16"/>
          <w:lang w:val="pt-BR" w:eastAsia="en-GB"/>
        </w:rPr>
        <w:t>caracter</w:t>
      </w:r>
      <w:proofErr w:type="spellEnd"/>
      <w:r w:rsidRPr="004C032F">
        <w:rPr>
          <w:bCs/>
          <w:sz w:val="16"/>
          <w:szCs w:val="16"/>
          <w:lang w:val="pt-BR" w:eastAsia="en-GB"/>
        </w:rPr>
        <w:t xml:space="preserve"> personal, </w:t>
      </w:r>
      <w:proofErr w:type="spellStart"/>
      <w:r w:rsidRPr="004C032F">
        <w:rPr>
          <w:bCs/>
          <w:sz w:val="16"/>
          <w:szCs w:val="16"/>
          <w:lang w:val="pt-BR" w:eastAsia="en-GB"/>
        </w:rPr>
        <w:t>conform</w:t>
      </w:r>
      <w:proofErr w:type="spellEnd"/>
      <w:r w:rsidRPr="004C032F">
        <w:rPr>
          <w:bCs/>
          <w:sz w:val="16"/>
          <w:szCs w:val="16"/>
          <w:lang w:val="pt-BR" w:eastAsia="en-GB"/>
        </w:rPr>
        <w:t xml:space="preserve"> </w:t>
      </w:r>
      <w:proofErr w:type="spellStart"/>
      <w:r w:rsidRPr="004C032F">
        <w:rPr>
          <w:bCs/>
          <w:i/>
          <w:sz w:val="16"/>
          <w:szCs w:val="16"/>
          <w:lang w:val="pt-BR" w:eastAsia="en-GB"/>
        </w:rPr>
        <w:t>Regulamentului</w:t>
      </w:r>
      <w:proofErr w:type="spellEnd"/>
      <w:r w:rsidRPr="004C032F">
        <w:rPr>
          <w:bCs/>
          <w:i/>
          <w:sz w:val="16"/>
          <w:szCs w:val="16"/>
          <w:lang w:val="pt-BR" w:eastAsia="en-GB"/>
        </w:rPr>
        <w:t xml:space="preserve"> 2016/679 al </w:t>
      </w:r>
      <w:proofErr w:type="spellStart"/>
      <w:r w:rsidRPr="004C032F">
        <w:rPr>
          <w:bCs/>
          <w:i/>
          <w:sz w:val="16"/>
          <w:szCs w:val="16"/>
          <w:lang w:val="pt-BR" w:eastAsia="en-GB"/>
        </w:rPr>
        <w:t>Parlamentului</w:t>
      </w:r>
      <w:proofErr w:type="spellEnd"/>
      <w:r w:rsidRPr="004C032F">
        <w:rPr>
          <w:bCs/>
          <w:i/>
          <w:sz w:val="16"/>
          <w:szCs w:val="16"/>
          <w:lang w:val="pt-BR" w:eastAsia="en-GB"/>
        </w:rPr>
        <w:t xml:space="preserve"> </w:t>
      </w:r>
      <w:proofErr w:type="spellStart"/>
      <w:r w:rsidRPr="004C032F">
        <w:rPr>
          <w:bCs/>
          <w:i/>
          <w:sz w:val="16"/>
          <w:szCs w:val="16"/>
          <w:lang w:val="pt-BR" w:eastAsia="en-GB"/>
        </w:rPr>
        <w:t>European</w:t>
      </w:r>
      <w:proofErr w:type="spellEnd"/>
      <w:r w:rsidRPr="004C032F">
        <w:rPr>
          <w:bCs/>
          <w:i/>
          <w:sz w:val="16"/>
          <w:szCs w:val="16"/>
          <w:lang w:val="pt-BR" w:eastAsia="en-GB"/>
        </w:rPr>
        <w:t xml:space="preserve"> </w:t>
      </w:r>
    </w:p>
    <w:sectPr w:rsidR="006849BD" w:rsidRPr="004C032F" w:rsidSect="003F314E">
      <w:headerReference w:type="default" r:id="rId8"/>
      <w:footerReference w:type="default" r:id="rId9"/>
      <w:pgSz w:w="12242" w:h="15842" w:code="1"/>
      <w:pgMar w:top="1843" w:right="760" w:bottom="851" w:left="1418" w:header="567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CD070" w14:textId="77777777" w:rsidR="003F314E" w:rsidRDefault="003F314E" w:rsidP="007E0898">
      <w:pPr>
        <w:spacing w:after="0" w:line="240" w:lineRule="auto"/>
      </w:pPr>
      <w:r>
        <w:separator/>
      </w:r>
    </w:p>
  </w:endnote>
  <w:endnote w:type="continuationSeparator" w:id="0">
    <w:p w14:paraId="359554B8" w14:textId="77777777" w:rsidR="003F314E" w:rsidRDefault="003F314E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ItalicMT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6C6F0" w14:textId="7123BAEF" w:rsidR="006849BD" w:rsidRPr="006849BD" w:rsidRDefault="006849BD" w:rsidP="006849BD">
    <w:pPr>
      <w:pStyle w:val="Footer"/>
      <w:jc w:val="center"/>
      <w:rPr>
        <w:rFonts w:ascii="Times New Roman" w:hAnsi="Times New Roman"/>
        <w:sz w:val="20"/>
        <w:szCs w:val="20"/>
      </w:rPr>
    </w:pPr>
    <w:r w:rsidRPr="006849BD">
      <w:rPr>
        <w:rFonts w:ascii="Times New Roman" w:hAnsi="Times New Roman"/>
        <w:sz w:val="20"/>
        <w:szCs w:val="20"/>
      </w:rPr>
      <w:fldChar w:fldCharType="begin"/>
    </w:r>
    <w:r w:rsidRPr="006849BD">
      <w:rPr>
        <w:rFonts w:ascii="Times New Roman" w:hAnsi="Times New Roman"/>
        <w:sz w:val="20"/>
        <w:szCs w:val="20"/>
      </w:rPr>
      <w:instrText>PAGE  \* Arabic  \* MERGEFORMAT</w:instrText>
    </w:r>
    <w:r w:rsidRPr="006849BD">
      <w:rPr>
        <w:rFonts w:ascii="Times New Roman" w:hAnsi="Times New Roman"/>
        <w:sz w:val="20"/>
        <w:szCs w:val="20"/>
      </w:rPr>
      <w:fldChar w:fldCharType="separate"/>
    </w:r>
    <w:r w:rsidRPr="006849BD">
      <w:rPr>
        <w:rFonts w:ascii="Times New Roman" w:hAnsi="Times New Roman"/>
        <w:sz w:val="20"/>
        <w:szCs w:val="20"/>
        <w:lang w:val="ro-RO"/>
      </w:rPr>
      <w:t>1</w:t>
    </w:r>
    <w:r w:rsidRPr="006849BD">
      <w:rPr>
        <w:rFonts w:ascii="Times New Roman" w:hAnsi="Times New Roman"/>
        <w:sz w:val="20"/>
        <w:szCs w:val="20"/>
      </w:rPr>
      <w:fldChar w:fldCharType="end"/>
    </w:r>
    <w:r w:rsidRPr="006849BD">
      <w:rPr>
        <w:rFonts w:ascii="Times New Roman" w:hAnsi="Times New Roman"/>
        <w:sz w:val="20"/>
        <w:szCs w:val="20"/>
        <w:lang w:val="ro-RO"/>
      </w:rPr>
      <w:t xml:space="preserve"> din </w:t>
    </w:r>
    <w:r w:rsidRPr="006849BD">
      <w:rPr>
        <w:rFonts w:ascii="Times New Roman" w:hAnsi="Times New Roman"/>
        <w:sz w:val="20"/>
        <w:szCs w:val="20"/>
      </w:rPr>
      <w:fldChar w:fldCharType="begin"/>
    </w:r>
    <w:r w:rsidRPr="006849BD">
      <w:rPr>
        <w:rFonts w:ascii="Times New Roman" w:hAnsi="Times New Roman"/>
        <w:sz w:val="20"/>
        <w:szCs w:val="20"/>
      </w:rPr>
      <w:instrText>NUMPAGES  \* Arabic  \* MERGEFORMAT</w:instrText>
    </w:r>
    <w:r w:rsidRPr="006849BD">
      <w:rPr>
        <w:rFonts w:ascii="Times New Roman" w:hAnsi="Times New Roman"/>
        <w:sz w:val="20"/>
        <w:szCs w:val="20"/>
      </w:rPr>
      <w:fldChar w:fldCharType="separate"/>
    </w:r>
    <w:r w:rsidRPr="006849BD">
      <w:rPr>
        <w:rFonts w:ascii="Times New Roman" w:hAnsi="Times New Roman"/>
        <w:sz w:val="20"/>
        <w:szCs w:val="20"/>
        <w:lang w:val="ro-RO"/>
      </w:rPr>
      <w:t>2</w:t>
    </w:r>
    <w:r w:rsidRPr="006849BD">
      <w:rPr>
        <w:rFonts w:ascii="Times New Roman" w:hAnsi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946C3" w14:textId="77777777" w:rsidR="003F314E" w:rsidRDefault="003F314E" w:rsidP="007E0898">
      <w:pPr>
        <w:spacing w:after="0" w:line="240" w:lineRule="auto"/>
      </w:pPr>
      <w:r>
        <w:separator/>
      </w:r>
    </w:p>
  </w:footnote>
  <w:footnote w:type="continuationSeparator" w:id="0">
    <w:p w14:paraId="252F2280" w14:textId="77777777" w:rsidR="003F314E" w:rsidRDefault="003F314E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EE862" w14:textId="77777777" w:rsidR="00E15A45" w:rsidRDefault="0009044D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9264" behindDoc="1" locked="0" layoutInCell="1" allowOverlap="1" wp14:anchorId="7F579204" wp14:editId="5D899232">
          <wp:simplePos x="0" y="0"/>
          <wp:positionH relativeFrom="column">
            <wp:posOffset>4631690</wp:posOffset>
          </wp:positionH>
          <wp:positionV relativeFrom="paragraph">
            <wp:posOffset>-180340</wp:posOffset>
          </wp:positionV>
          <wp:extent cx="1329055" cy="926465"/>
          <wp:effectExtent l="19050" t="0" r="4445" b="0"/>
          <wp:wrapTight wrapText="bothSides">
            <wp:wrapPolygon edited="0">
              <wp:start x="-310" y="0"/>
              <wp:lineTo x="-310" y="21319"/>
              <wp:lineTo x="21672" y="21319"/>
              <wp:lineTo x="21672" y="0"/>
              <wp:lineTo x="-310" y="0"/>
            </wp:wrapPolygon>
          </wp:wrapTight>
          <wp:docPr id="1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56192" behindDoc="1" locked="0" layoutInCell="1" allowOverlap="1" wp14:anchorId="01BA73FD" wp14:editId="690072FF">
          <wp:simplePos x="0" y="0"/>
          <wp:positionH relativeFrom="column">
            <wp:posOffset>525145</wp:posOffset>
          </wp:positionH>
          <wp:positionV relativeFrom="paragraph">
            <wp:posOffset>-95885</wp:posOffset>
          </wp:positionV>
          <wp:extent cx="1812898" cy="842838"/>
          <wp:effectExtent l="19050" t="0" r="0" b="0"/>
          <wp:wrapNone/>
          <wp:docPr id="16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898" cy="84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4B1B">
      <w:tab/>
    </w:r>
    <w:r w:rsidR="00174B1B">
      <w:tab/>
    </w:r>
    <w:r w:rsidR="00174B1B">
      <w:tab/>
    </w:r>
    <w:r w:rsidR="00174B1B">
      <w:tab/>
    </w:r>
    <w:r w:rsidR="00174B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473B8"/>
    <w:multiLevelType w:val="hybridMultilevel"/>
    <w:tmpl w:val="48D0E50C"/>
    <w:lvl w:ilvl="0" w:tplc="79DA04CC">
      <w:start w:val="1"/>
      <w:numFmt w:val="bullet"/>
      <w:lvlText w:val="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AE806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EE2C9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60C5E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D21C3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E8438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46FE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56635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F2CD6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B74986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ED5905"/>
    <w:multiLevelType w:val="hybridMultilevel"/>
    <w:tmpl w:val="B42A64FE"/>
    <w:lvl w:ilvl="0" w:tplc="D69CD51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1A2B0A">
      <w:start w:val="1"/>
      <w:numFmt w:val="lowerLetter"/>
      <w:lvlText w:val="%2)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CC9F2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D87392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D8DE52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D088E0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60A162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0831A0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586CA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C04F9D"/>
    <w:multiLevelType w:val="hybridMultilevel"/>
    <w:tmpl w:val="155272B6"/>
    <w:lvl w:ilvl="0" w:tplc="4F6E96B4">
      <w:start w:val="2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EEE8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CAAE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32B8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CAA3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1E59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367E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D24C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740E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734C08"/>
    <w:multiLevelType w:val="hybridMultilevel"/>
    <w:tmpl w:val="A1AA725C"/>
    <w:lvl w:ilvl="0" w:tplc="79DA0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DA04CC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229D1"/>
    <w:multiLevelType w:val="hybridMultilevel"/>
    <w:tmpl w:val="092058D2"/>
    <w:lvl w:ilvl="0" w:tplc="79DA0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668F2"/>
    <w:multiLevelType w:val="hybridMultilevel"/>
    <w:tmpl w:val="9F82EB68"/>
    <w:lvl w:ilvl="0" w:tplc="0418000F">
      <w:start w:val="1"/>
      <w:numFmt w:val="decimal"/>
      <w:lvlText w:val="%1."/>
      <w:lvlJc w:val="left"/>
      <w:pPr>
        <w:ind w:left="1713" w:hanging="360"/>
      </w:pPr>
    </w:lvl>
    <w:lvl w:ilvl="1" w:tplc="04180019" w:tentative="1">
      <w:start w:val="1"/>
      <w:numFmt w:val="lowerLetter"/>
      <w:lvlText w:val="%2."/>
      <w:lvlJc w:val="left"/>
      <w:pPr>
        <w:ind w:left="2433" w:hanging="360"/>
      </w:pPr>
    </w:lvl>
    <w:lvl w:ilvl="2" w:tplc="0418001B" w:tentative="1">
      <w:start w:val="1"/>
      <w:numFmt w:val="lowerRoman"/>
      <w:lvlText w:val="%3."/>
      <w:lvlJc w:val="right"/>
      <w:pPr>
        <w:ind w:left="3153" w:hanging="180"/>
      </w:pPr>
    </w:lvl>
    <w:lvl w:ilvl="3" w:tplc="0418000F" w:tentative="1">
      <w:start w:val="1"/>
      <w:numFmt w:val="decimal"/>
      <w:lvlText w:val="%4."/>
      <w:lvlJc w:val="left"/>
      <w:pPr>
        <w:ind w:left="3873" w:hanging="360"/>
      </w:pPr>
    </w:lvl>
    <w:lvl w:ilvl="4" w:tplc="04180019" w:tentative="1">
      <w:start w:val="1"/>
      <w:numFmt w:val="lowerLetter"/>
      <w:lvlText w:val="%5."/>
      <w:lvlJc w:val="left"/>
      <w:pPr>
        <w:ind w:left="4593" w:hanging="360"/>
      </w:pPr>
    </w:lvl>
    <w:lvl w:ilvl="5" w:tplc="0418001B" w:tentative="1">
      <w:start w:val="1"/>
      <w:numFmt w:val="lowerRoman"/>
      <w:lvlText w:val="%6."/>
      <w:lvlJc w:val="right"/>
      <w:pPr>
        <w:ind w:left="5313" w:hanging="180"/>
      </w:pPr>
    </w:lvl>
    <w:lvl w:ilvl="6" w:tplc="0418000F" w:tentative="1">
      <w:start w:val="1"/>
      <w:numFmt w:val="decimal"/>
      <w:lvlText w:val="%7."/>
      <w:lvlJc w:val="left"/>
      <w:pPr>
        <w:ind w:left="6033" w:hanging="360"/>
      </w:pPr>
    </w:lvl>
    <w:lvl w:ilvl="7" w:tplc="04180019" w:tentative="1">
      <w:start w:val="1"/>
      <w:numFmt w:val="lowerLetter"/>
      <w:lvlText w:val="%8."/>
      <w:lvlJc w:val="left"/>
      <w:pPr>
        <w:ind w:left="6753" w:hanging="360"/>
      </w:pPr>
    </w:lvl>
    <w:lvl w:ilvl="8" w:tplc="0418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247C6603"/>
    <w:multiLevelType w:val="hybridMultilevel"/>
    <w:tmpl w:val="AD9E301A"/>
    <w:lvl w:ilvl="0" w:tplc="DB38A778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B8F58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C094D2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2E5A8A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B8245A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B09F5A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E22AB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6ECAD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90904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CDE6E93"/>
    <w:multiLevelType w:val="hybridMultilevel"/>
    <w:tmpl w:val="A2B46CB8"/>
    <w:lvl w:ilvl="0" w:tplc="70F28F08">
      <w:start w:val="28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DAB7AA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E038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7A2A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4ED90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68DCB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88E7C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62A97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68AD0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EC74F9B"/>
    <w:multiLevelType w:val="hybridMultilevel"/>
    <w:tmpl w:val="4612AF9A"/>
    <w:lvl w:ilvl="0" w:tplc="49909D20">
      <w:start w:val="10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14B97E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DC7B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D2A6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F0A3F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3C4E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60240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4EB4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0A367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6F55CF5"/>
    <w:multiLevelType w:val="hybridMultilevel"/>
    <w:tmpl w:val="06566696"/>
    <w:lvl w:ilvl="0" w:tplc="9BA8EE5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4D44632F"/>
    <w:multiLevelType w:val="hybridMultilevel"/>
    <w:tmpl w:val="E9C6D306"/>
    <w:lvl w:ilvl="0" w:tplc="DB70E864">
      <w:start w:val="1"/>
      <w:numFmt w:val="decimal"/>
      <w:lvlText w:val="%1."/>
      <w:lvlJc w:val="left"/>
      <w:pPr>
        <w:ind w:left="1800" w:hanging="360"/>
      </w:pPr>
      <w:rPr>
        <w:rFonts w:ascii="Calibri" w:hAnsi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4F214ED"/>
    <w:multiLevelType w:val="hybridMultilevel"/>
    <w:tmpl w:val="E948F950"/>
    <w:lvl w:ilvl="0" w:tplc="FBC670D2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16FEA8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A28A0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E6BE1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2C0232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1A90B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9C826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E69BE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40F4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CAC0110"/>
    <w:multiLevelType w:val="hybridMultilevel"/>
    <w:tmpl w:val="CCEE5C32"/>
    <w:lvl w:ilvl="0" w:tplc="4BFA436C">
      <w:start w:val="1"/>
      <w:numFmt w:val="upperRoman"/>
      <w:lvlText w:val="%1."/>
      <w:lvlJc w:val="left"/>
      <w:pPr>
        <w:ind w:left="2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DC4C60">
      <w:start w:val="1"/>
      <w:numFmt w:val="lowerLetter"/>
      <w:lvlText w:val="%2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0EECF0">
      <w:start w:val="1"/>
      <w:numFmt w:val="lowerRoman"/>
      <w:lvlText w:val="%3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8A8BA">
      <w:start w:val="1"/>
      <w:numFmt w:val="decimal"/>
      <w:lvlText w:val="%4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C6CD0C">
      <w:start w:val="1"/>
      <w:numFmt w:val="lowerLetter"/>
      <w:lvlText w:val="%5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2871BC">
      <w:start w:val="1"/>
      <w:numFmt w:val="lowerRoman"/>
      <w:lvlText w:val="%6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B0A3E2">
      <w:start w:val="1"/>
      <w:numFmt w:val="decimal"/>
      <w:lvlText w:val="%7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4CA8E">
      <w:start w:val="1"/>
      <w:numFmt w:val="lowerLetter"/>
      <w:lvlText w:val="%8"/>
      <w:lvlJc w:val="left"/>
      <w:pPr>
        <w:ind w:left="7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A8C638">
      <w:start w:val="1"/>
      <w:numFmt w:val="lowerRoman"/>
      <w:lvlText w:val="%9"/>
      <w:lvlJc w:val="left"/>
      <w:pPr>
        <w:ind w:left="8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51002533">
    <w:abstractNumId w:val="0"/>
  </w:num>
  <w:num w:numId="2" w16cid:durableId="2017149718">
    <w:abstractNumId w:val="4"/>
  </w:num>
  <w:num w:numId="3" w16cid:durableId="1690059022">
    <w:abstractNumId w:val="5"/>
  </w:num>
  <w:num w:numId="4" w16cid:durableId="2058701631">
    <w:abstractNumId w:val="10"/>
  </w:num>
  <w:num w:numId="5" w16cid:durableId="1790468830">
    <w:abstractNumId w:val="6"/>
  </w:num>
  <w:num w:numId="6" w16cid:durableId="1014108236">
    <w:abstractNumId w:val="13"/>
  </w:num>
  <w:num w:numId="7" w16cid:durableId="1625886088">
    <w:abstractNumId w:val="12"/>
  </w:num>
  <w:num w:numId="8" w16cid:durableId="1038705836">
    <w:abstractNumId w:val="7"/>
  </w:num>
  <w:num w:numId="9" w16cid:durableId="1625621800">
    <w:abstractNumId w:val="9"/>
  </w:num>
  <w:num w:numId="10" w16cid:durableId="1951668868">
    <w:abstractNumId w:val="3"/>
  </w:num>
  <w:num w:numId="11" w16cid:durableId="1845970587">
    <w:abstractNumId w:val="8"/>
  </w:num>
  <w:num w:numId="12" w16cid:durableId="1800414658">
    <w:abstractNumId w:val="2"/>
  </w:num>
  <w:num w:numId="13" w16cid:durableId="1747267497">
    <w:abstractNumId w:val="1"/>
  </w:num>
  <w:num w:numId="14" w16cid:durableId="109125716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40"/>
    <w:rsid w:val="00006156"/>
    <w:rsid w:val="00010C4E"/>
    <w:rsid w:val="00011A45"/>
    <w:rsid w:val="000158B1"/>
    <w:rsid w:val="000332A3"/>
    <w:rsid w:val="00035563"/>
    <w:rsid w:val="00035900"/>
    <w:rsid w:val="000402E9"/>
    <w:rsid w:val="00051C0C"/>
    <w:rsid w:val="00052A6F"/>
    <w:rsid w:val="000538AB"/>
    <w:rsid w:val="00053E63"/>
    <w:rsid w:val="00056F6F"/>
    <w:rsid w:val="00062B5A"/>
    <w:rsid w:val="00062C85"/>
    <w:rsid w:val="00063167"/>
    <w:rsid w:val="00065A72"/>
    <w:rsid w:val="000668AA"/>
    <w:rsid w:val="0007338C"/>
    <w:rsid w:val="00073D09"/>
    <w:rsid w:val="00083978"/>
    <w:rsid w:val="0008690C"/>
    <w:rsid w:val="0009044D"/>
    <w:rsid w:val="000944ED"/>
    <w:rsid w:val="000A77BA"/>
    <w:rsid w:val="000B2A1D"/>
    <w:rsid w:val="000B4699"/>
    <w:rsid w:val="000B5488"/>
    <w:rsid w:val="000B63AE"/>
    <w:rsid w:val="000B63BC"/>
    <w:rsid w:val="000B79A6"/>
    <w:rsid w:val="000B7B80"/>
    <w:rsid w:val="000C04F7"/>
    <w:rsid w:val="000C4061"/>
    <w:rsid w:val="000C6D5D"/>
    <w:rsid w:val="000D2229"/>
    <w:rsid w:val="000D5864"/>
    <w:rsid w:val="000D6B22"/>
    <w:rsid w:val="000E5AFE"/>
    <w:rsid w:val="000E62AB"/>
    <w:rsid w:val="000F01AA"/>
    <w:rsid w:val="000F6EEF"/>
    <w:rsid w:val="000F7BC8"/>
    <w:rsid w:val="00110A3C"/>
    <w:rsid w:val="001111F3"/>
    <w:rsid w:val="001112CE"/>
    <w:rsid w:val="0011283A"/>
    <w:rsid w:val="00113C8C"/>
    <w:rsid w:val="00114D75"/>
    <w:rsid w:val="00115956"/>
    <w:rsid w:val="00120B6C"/>
    <w:rsid w:val="0012481D"/>
    <w:rsid w:val="00124BCA"/>
    <w:rsid w:val="0012535D"/>
    <w:rsid w:val="00130A48"/>
    <w:rsid w:val="00132875"/>
    <w:rsid w:val="0013471A"/>
    <w:rsid w:val="00144D35"/>
    <w:rsid w:val="00144D48"/>
    <w:rsid w:val="00146E44"/>
    <w:rsid w:val="00147776"/>
    <w:rsid w:val="00147A40"/>
    <w:rsid w:val="001516C2"/>
    <w:rsid w:val="0015370B"/>
    <w:rsid w:val="00154420"/>
    <w:rsid w:val="00156449"/>
    <w:rsid w:val="0015651F"/>
    <w:rsid w:val="0015725A"/>
    <w:rsid w:val="00160ACF"/>
    <w:rsid w:val="00160BAA"/>
    <w:rsid w:val="001615FC"/>
    <w:rsid w:val="00162E2F"/>
    <w:rsid w:val="001635A2"/>
    <w:rsid w:val="00163B55"/>
    <w:rsid w:val="00167564"/>
    <w:rsid w:val="00174B1B"/>
    <w:rsid w:val="00182A4A"/>
    <w:rsid w:val="0018420B"/>
    <w:rsid w:val="001865D5"/>
    <w:rsid w:val="00187CC1"/>
    <w:rsid w:val="001A359F"/>
    <w:rsid w:val="001A5206"/>
    <w:rsid w:val="001B2585"/>
    <w:rsid w:val="001B279B"/>
    <w:rsid w:val="001B65C2"/>
    <w:rsid w:val="001B7C8A"/>
    <w:rsid w:val="001C00BC"/>
    <w:rsid w:val="001C0EAE"/>
    <w:rsid w:val="001C4B8A"/>
    <w:rsid w:val="001C6B8D"/>
    <w:rsid w:val="001D5F8A"/>
    <w:rsid w:val="001D7648"/>
    <w:rsid w:val="001E0869"/>
    <w:rsid w:val="001E2DBC"/>
    <w:rsid w:val="001F01CB"/>
    <w:rsid w:val="001F0A35"/>
    <w:rsid w:val="001F1535"/>
    <w:rsid w:val="001F1836"/>
    <w:rsid w:val="001F3975"/>
    <w:rsid w:val="001F5000"/>
    <w:rsid w:val="001F575B"/>
    <w:rsid w:val="001F5CB0"/>
    <w:rsid w:val="00200720"/>
    <w:rsid w:val="00200C25"/>
    <w:rsid w:val="00213599"/>
    <w:rsid w:val="002178D1"/>
    <w:rsid w:val="00221A8D"/>
    <w:rsid w:val="00227807"/>
    <w:rsid w:val="00231BEA"/>
    <w:rsid w:val="00231E34"/>
    <w:rsid w:val="0023790B"/>
    <w:rsid w:val="00242010"/>
    <w:rsid w:val="00242BCB"/>
    <w:rsid w:val="00256029"/>
    <w:rsid w:val="00263F7D"/>
    <w:rsid w:val="00265844"/>
    <w:rsid w:val="002715C2"/>
    <w:rsid w:val="00275423"/>
    <w:rsid w:val="00276C17"/>
    <w:rsid w:val="00280459"/>
    <w:rsid w:val="00283CD4"/>
    <w:rsid w:val="00287A90"/>
    <w:rsid w:val="00292CEF"/>
    <w:rsid w:val="00293E00"/>
    <w:rsid w:val="002955C1"/>
    <w:rsid w:val="00296FEE"/>
    <w:rsid w:val="002A2442"/>
    <w:rsid w:val="002A31F8"/>
    <w:rsid w:val="002A33EC"/>
    <w:rsid w:val="002A5894"/>
    <w:rsid w:val="002A657A"/>
    <w:rsid w:val="002B7DBE"/>
    <w:rsid w:val="002C2E70"/>
    <w:rsid w:val="002D623F"/>
    <w:rsid w:val="002F084D"/>
    <w:rsid w:val="002F2E7D"/>
    <w:rsid w:val="002F3BB3"/>
    <w:rsid w:val="002F3FC6"/>
    <w:rsid w:val="002F4133"/>
    <w:rsid w:val="003026BF"/>
    <w:rsid w:val="00302B3A"/>
    <w:rsid w:val="00303E07"/>
    <w:rsid w:val="003065A0"/>
    <w:rsid w:val="00306997"/>
    <w:rsid w:val="00307888"/>
    <w:rsid w:val="0031066F"/>
    <w:rsid w:val="00315DB6"/>
    <w:rsid w:val="0031687C"/>
    <w:rsid w:val="00317280"/>
    <w:rsid w:val="003246DA"/>
    <w:rsid w:val="00325512"/>
    <w:rsid w:val="00331D8E"/>
    <w:rsid w:val="003364BD"/>
    <w:rsid w:val="00340044"/>
    <w:rsid w:val="003410E7"/>
    <w:rsid w:val="003436AB"/>
    <w:rsid w:val="003465A1"/>
    <w:rsid w:val="003475E8"/>
    <w:rsid w:val="003539A2"/>
    <w:rsid w:val="0035452A"/>
    <w:rsid w:val="00355778"/>
    <w:rsid w:val="00356A04"/>
    <w:rsid w:val="00360542"/>
    <w:rsid w:val="00360731"/>
    <w:rsid w:val="00367DB1"/>
    <w:rsid w:val="00370895"/>
    <w:rsid w:val="00371DE2"/>
    <w:rsid w:val="00372C0F"/>
    <w:rsid w:val="0039499D"/>
    <w:rsid w:val="003A609E"/>
    <w:rsid w:val="003B1EA6"/>
    <w:rsid w:val="003B315C"/>
    <w:rsid w:val="003B3E8F"/>
    <w:rsid w:val="003C6A6C"/>
    <w:rsid w:val="003D183B"/>
    <w:rsid w:val="003D5B9B"/>
    <w:rsid w:val="003D74D8"/>
    <w:rsid w:val="003E5941"/>
    <w:rsid w:val="003F0AE7"/>
    <w:rsid w:val="003F2FFE"/>
    <w:rsid w:val="003F314E"/>
    <w:rsid w:val="003F5B4E"/>
    <w:rsid w:val="003F5DF8"/>
    <w:rsid w:val="003F6BC7"/>
    <w:rsid w:val="00401DED"/>
    <w:rsid w:val="00404622"/>
    <w:rsid w:val="004063D4"/>
    <w:rsid w:val="00410FE3"/>
    <w:rsid w:val="00412C8E"/>
    <w:rsid w:val="00416855"/>
    <w:rsid w:val="00417F40"/>
    <w:rsid w:val="00435DDD"/>
    <w:rsid w:val="004430CE"/>
    <w:rsid w:val="00445C7C"/>
    <w:rsid w:val="00447239"/>
    <w:rsid w:val="00450FCA"/>
    <w:rsid w:val="00451200"/>
    <w:rsid w:val="00454FA1"/>
    <w:rsid w:val="00457E84"/>
    <w:rsid w:val="00461FBC"/>
    <w:rsid w:val="004624A7"/>
    <w:rsid w:val="00465A67"/>
    <w:rsid w:val="00472165"/>
    <w:rsid w:val="00473E55"/>
    <w:rsid w:val="00476503"/>
    <w:rsid w:val="0048073D"/>
    <w:rsid w:val="004827FB"/>
    <w:rsid w:val="004848BD"/>
    <w:rsid w:val="004978ED"/>
    <w:rsid w:val="004B4CA3"/>
    <w:rsid w:val="004B5539"/>
    <w:rsid w:val="004B57C7"/>
    <w:rsid w:val="004B70E8"/>
    <w:rsid w:val="004B71FA"/>
    <w:rsid w:val="004B7372"/>
    <w:rsid w:val="004C032F"/>
    <w:rsid w:val="004C0FBC"/>
    <w:rsid w:val="004C3DB4"/>
    <w:rsid w:val="004D5372"/>
    <w:rsid w:val="004E67FD"/>
    <w:rsid w:val="004E7159"/>
    <w:rsid w:val="004E7F0A"/>
    <w:rsid w:val="004F21C4"/>
    <w:rsid w:val="004F3F89"/>
    <w:rsid w:val="004F62D1"/>
    <w:rsid w:val="00500142"/>
    <w:rsid w:val="005059A1"/>
    <w:rsid w:val="00506D8B"/>
    <w:rsid w:val="00507CCD"/>
    <w:rsid w:val="0051324C"/>
    <w:rsid w:val="00513C04"/>
    <w:rsid w:val="00516DD8"/>
    <w:rsid w:val="00522AC4"/>
    <w:rsid w:val="00522EA4"/>
    <w:rsid w:val="00523B29"/>
    <w:rsid w:val="00523C9C"/>
    <w:rsid w:val="0053414D"/>
    <w:rsid w:val="00536673"/>
    <w:rsid w:val="005445F6"/>
    <w:rsid w:val="0054746D"/>
    <w:rsid w:val="00552B4E"/>
    <w:rsid w:val="0056170D"/>
    <w:rsid w:val="00561E29"/>
    <w:rsid w:val="00565AC1"/>
    <w:rsid w:val="00577F21"/>
    <w:rsid w:val="00583761"/>
    <w:rsid w:val="00590325"/>
    <w:rsid w:val="00597FEF"/>
    <w:rsid w:val="005A2CEF"/>
    <w:rsid w:val="005A49CE"/>
    <w:rsid w:val="005A4FE0"/>
    <w:rsid w:val="005A6FCA"/>
    <w:rsid w:val="005B044C"/>
    <w:rsid w:val="005B1C43"/>
    <w:rsid w:val="005B7F26"/>
    <w:rsid w:val="005C5E31"/>
    <w:rsid w:val="005C60C9"/>
    <w:rsid w:val="005D1CAB"/>
    <w:rsid w:val="005D37E3"/>
    <w:rsid w:val="005F7563"/>
    <w:rsid w:val="00601D56"/>
    <w:rsid w:val="00602F3C"/>
    <w:rsid w:val="00604425"/>
    <w:rsid w:val="00606DCF"/>
    <w:rsid w:val="00607BE8"/>
    <w:rsid w:val="00621F3B"/>
    <w:rsid w:val="0062702E"/>
    <w:rsid w:val="00631DF1"/>
    <w:rsid w:val="0063214B"/>
    <w:rsid w:val="00632406"/>
    <w:rsid w:val="0063609A"/>
    <w:rsid w:val="00644446"/>
    <w:rsid w:val="00652017"/>
    <w:rsid w:val="00666325"/>
    <w:rsid w:val="006671E1"/>
    <w:rsid w:val="006701BB"/>
    <w:rsid w:val="00672818"/>
    <w:rsid w:val="00677736"/>
    <w:rsid w:val="006808D2"/>
    <w:rsid w:val="00682879"/>
    <w:rsid w:val="00683589"/>
    <w:rsid w:val="006836E5"/>
    <w:rsid w:val="006849BD"/>
    <w:rsid w:val="00687D28"/>
    <w:rsid w:val="00694475"/>
    <w:rsid w:val="00694FB8"/>
    <w:rsid w:val="006B1E8F"/>
    <w:rsid w:val="006B74FF"/>
    <w:rsid w:val="006B7BE1"/>
    <w:rsid w:val="006C35A9"/>
    <w:rsid w:val="006C5C14"/>
    <w:rsid w:val="006D16A3"/>
    <w:rsid w:val="006D3E22"/>
    <w:rsid w:val="006E1F33"/>
    <w:rsid w:val="006E7236"/>
    <w:rsid w:val="006F135D"/>
    <w:rsid w:val="006F6B88"/>
    <w:rsid w:val="0070619C"/>
    <w:rsid w:val="007143F2"/>
    <w:rsid w:val="00715A93"/>
    <w:rsid w:val="0072046F"/>
    <w:rsid w:val="00722B22"/>
    <w:rsid w:val="00725CB9"/>
    <w:rsid w:val="00734E00"/>
    <w:rsid w:val="00741B9D"/>
    <w:rsid w:val="00743DBC"/>
    <w:rsid w:val="007447E4"/>
    <w:rsid w:val="00747102"/>
    <w:rsid w:val="00750954"/>
    <w:rsid w:val="007573B7"/>
    <w:rsid w:val="0075746D"/>
    <w:rsid w:val="007608DF"/>
    <w:rsid w:val="00760986"/>
    <w:rsid w:val="00771B0C"/>
    <w:rsid w:val="0077325F"/>
    <w:rsid w:val="00773B73"/>
    <w:rsid w:val="00773E77"/>
    <w:rsid w:val="00774D7E"/>
    <w:rsid w:val="00775737"/>
    <w:rsid w:val="00780615"/>
    <w:rsid w:val="0078220D"/>
    <w:rsid w:val="007836A1"/>
    <w:rsid w:val="00783FAC"/>
    <w:rsid w:val="007842D4"/>
    <w:rsid w:val="007946EC"/>
    <w:rsid w:val="007A0AA9"/>
    <w:rsid w:val="007A397C"/>
    <w:rsid w:val="007A5D3C"/>
    <w:rsid w:val="007B2FA2"/>
    <w:rsid w:val="007B6241"/>
    <w:rsid w:val="007B78DF"/>
    <w:rsid w:val="007C40AF"/>
    <w:rsid w:val="007D0D9E"/>
    <w:rsid w:val="007D16EE"/>
    <w:rsid w:val="007D42A1"/>
    <w:rsid w:val="007E0898"/>
    <w:rsid w:val="007E0A0B"/>
    <w:rsid w:val="007E34D7"/>
    <w:rsid w:val="007E43D2"/>
    <w:rsid w:val="007F0F84"/>
    <w:rsid w:val="007F2EA2"/>
    <w:rsid w:val="007F56EC"/>
    <w:rsid w:val="007F5C7C"/>
    <w:rsid w:val="0080202F"/>
    <w:rsid w:val="00821D7C"/>
    <w:rsid w:val="00822745"/>
    <w:rsid w:val="00825F40"/>
    <w:rsid w:val="008315B2"/>
    <w:rsid w:val="0083498C"/>
    <w:rsid w:val="0083689F"/>
    <w:rsid w:val="00836D94"/>
    <w:rsid w:val="008422F7"/>
    <w:rsid w:val="00843EB5"/>
    <w:rsid w:val="00855684"/>
    <w:rsid w:val="00856036"/>
    <w:rsid w:val="00856C48"/>
    <w:rsid w:val="00863CDE"/>
    <w:rsid w:val="0086584F"/>
    <w:rsid w:val="0087677A"/>
    <w:rsid w:val="0087688D"/>
    <w:rsid w:val="00881B4C"/>
    <w:rsid w:val="008907A2"/>
    <w:rsid w:val="008919FC"/>
    <w:rsid w:val="00892797"/>
    <w:rsid w:val="00894B38"/>
    <w:rsid w:val="008A72E9"/>
    <w:rsid w:val="008B3568"/>
    <w:rsid w:val="008B7673"/>
    <w:rsid w:val="008C0846"/>
    <w:rsid w:val="008C3084"/>
    <w:rsid w:val="008C5D6B"/>
    <w:rsid w:val="008C7266"/>
    <w:rsid w:val="008D1B95"/>
    <w:rsid w:val="008D1CCB"/>
    <w:rsid w:val="008D3B71"/>
    <w:rsid w:val="008D459D"/>
    <w:rsid w:val="008E0488"/>
    <w:rsid w:val="008F4ADD"/>
    <w:rsid w:val="009002C2"/>
    <w:rsid w:val="00902E20"/>
    <w:rsid w:val="00907786"/>
    <w:rsid w:val="00912A52"/>
    <w:rsid w:val="00913102"/>
    <w:rsid w:val="009170BF"/>
    <w:rsid w:val="0091746D"/>
    <w:rsid w:val="0092080A"/>
    <w:rsid w:val="009211CD"/>
    <w:rsid w:val="00922368"/>
    <w:rsid w:val="00922A9F"/>
    <w:rsid w:val="0092523C"/>
    <w:rsid w:val="00925E18"/>
    <w:rsid w:val="00930078"/>
    <w:rsid w:val="009309A8"/>
    <w:rsid w:val="00930BF5"/>
    <w:rsid w:val="009319DB"/>
    <w:rsid w:val="009353D5"/>
    <w:rsid w:val="00936840"/>
    <w:rsid w:val="00937EC6"/>
    <w:rsid w:val="0094364D"/>
    <w:rsid w:val="00945897"/>
    <w:rsid w:val="00945B75"/>
    <w:rsid w:val="00950A03"/>
    <w:rsid w:val="0095273F"/>
    <w:rsid w:val="009549DB"/>
    <w:rsid w:val="00954DD7"/>
    <w:rsid w:val="00957260"/>
    <w:rsid w:val="00970480"/>
    <w:rsid w:val="009718E9"/>
    <w:rsid w:val="009719C2"/>
    <w:rsid w:val="0097337D"/>
    <w:rsid w:val="0098160B"/>
    <w:rsid w:val="00983D57"/>
    <w:rsid w:val="009840A8"/>
    <w:rsid w:val="009923B3"/>
    <w:rsid w:val="009927C8"/>
    <w:rsid w:val="00994025"/>
    <w:rsid w:val="00996D14"/>
    <w:rsid w:val="009A4825"/>
    <w:rsid w:val="009C0B83"/>
    <w:rsid w:val="009C5604"/>
    <w:rsid w:val="009D281B"/>
    <w:rsid w:val="009D4305"/>
    <w:rsid w:val="009E1B0E"/>
    <w:rsid w:val="009E357A"/>
    <w:rsid w:val="009E4723"/>
    <w:rsid w:val="009E4BC1"/>
    <w:rsid w:val="009E4E25"/>
    <w:rsid w:val="009F54A4"/>
    <w:rsid w:val="009F7C4E"/>
    <w:rsid w:val="00A07942"/>
    <w:rsid w:val="00A13170"/>
    <w:rsid w:val="00A150A9"/>
    <w:rsid w:val="00A33FF3"/>
    <w:rsid w:val="00A45107"/>
    <w:rsid w:val="00A47918"/>
    <w:rsid w:val="00A51C99"/>
    <w:rsid w:val="00A52E6C"/>
    <w:rsid w:val="00A54ABD"/>
    <w:rsid w:val="00A5698F"/>
    <w:rsid w:val="00A63346"/>
    <w:rsid w:val="00A66FF0"/>
    <w:rsid w:val="00A74F81"/>
    <w:rsid w:val="00A81438"/>
    <w:rsid w:val="00A87014"/>
    <w:rsid w:val="00A87027"/>
    <w:rsid w:val="00AA3AE9"/>
    <w:rsid w:val="00AA53D0"/>
    <w:rsid w:val="00AA7013"/>
    <w:rsid w:val="00AB3C08"/>
    <w:rsid w:val="00AB4CA2"/>
    <w:rsid w:val="00AC3A0C"/>
    <w:rsid w:val="00AC6E2C"/>
    <w:rsid w:val="00AD3338"/>
    <w:rsid w:val="00AE5CD9"/>
    <w:rsid w:val="00AE7D0B"/>
    <w:rsid w:val="00AF080C"/>
    <w:rsid w:val="00AF537D"/>
    <w:rsid w:val="00B05A36"/>
    <w:rsid w:val="00B06A03"/>
    <w:rsid w:val="00B107F6"/>
    <w:rsid w:val="00B22A85"/>
    <w:rsid w:val="00B31AEC"/>
    <w:rsid w:val="00B34703"/>
    <w:rsid w:val="00B40E4D"/>
    <w:rsid w:val="00B55059"/>
    <w:rsid w:val="00B67B1B"/>
    <w:rsid w:val="00B71DA1"/>
    <w:rsid w:val="00B73D13"/>
    <w:rsid w:val="00B80D11"/>
    <w:rsid w:val="00B81941"/>
    <w:rsid w:val="00B83187"/>
    <w:rsid w:val="00B84511"/>
    <w:rsid w:val="00B84B7C"/>
    <w:rsid w:val="00B90600"/>
    <w:rsid w:val="00B924E6"/>
    <w:rsid w:val="00B95118"/>
    <w:rsid w:val="00B96E53"/>
    <w:rsid w:val="00BA0E4D"/>
    <w:rsid w:val="00BB0006"/>
    <w:rsid w:val="00BB0CBD"/>
    <w:rsid w:val="00BB196B"/>
    <w:rsid w:val="00BB3638"/>
    <w:rsid w:val="00BB58C9"/>
    <w:rsid w:val="00BB5EA6"/>
    <w:rsid w:val="00BB6C7C"/>
    <w:rsid w:val="00BC09BC"/>
    <w:rsid w:val="00BC2F1C"/>
    <w:rsid w:val="00BC4242"/>
    <w:rsid w:val="00BC5A29"/>
    <w:rsid w:val="00BD4C38"/>
    <w:rsid w:val="00BD6822"/>
    <w:rsid w:val="00BD693C"/>
    <w:rsid w:val="00BE3222"/>
    <w:rsid w:val="00BE52C3"/>
    <w:rsid w:val="00BE6976"/>
    <w:rsid w:val="00C049F8"/>
    <w:rsid w:val="00C06C3B"/>
    <w:rsid w:val="00C07BE2"/>
    <w:rsid w:val="00C13943"/>
    <w:rsid w:val="00C146A8"/>
    <w:rsid w:val="00C15512"/>
    <w:rsid w:val="00C17DA2"/>
    <w:rsid w:val="00C21D55"/>
    <w:rsid w:val="00C22A2C"/>
    <w:rsid w:val="00C262EC"/>
    <w:rsid w:val="00C3288B"/>
    <w:rsid w:val="00C370A2"/>
    <w:rsid w:val="00C37A9A"/>
    <w:rsid w:val="00C40F57"/>
    <w:rsid w:val="00C41708"/>
    <w:rsid w:val="00C512D7"/>
    <w:rsid w:val="00C513C6"/>
    <w:rsid w:val="00C522B4"/>
    <w:rsid w:val="00C53B1A"/>
    <w:rsid w:val="00C54A76"/>
    <w:rsid w:val="00C559DA"/>
    <w:rsid w:val="00C64878"/>
    <w:rsid w:val="00C66359"/>
    <w:rsid w:val="00C67176"/>
    <w:rsid w:val="00C7026E"/>
    <w:rsid w:val="00C72235"/>
    <w:rsid w:val="00C75B2A"/>
    <w:rsid w:val="00C8313C"/>
    <w:rsid w:val="00C96227"/>
    <w:rsid w:val="00C968A3"/>
    <w:rsid w:val="00CA1506"/>
    <w:rsid w:val="00CA4B41"/>
    <w:rsid w:val="00CA7FFE"/>
    <w:rsid w:val="00CB1E08"/>
    <w:rsid w:val="00CB3816"/>
    <w:rsid w:val="00CC4C68"/>
    <w:rsid w:val="00CC4FE7"/>
    <w:rsid w:val="00CD0299"/>
    <w:rsid w:val="00CE0D45"/>
    <w:rsid w:val="00CF42C8"/>
    <w:rsid w:val="00CF4A38"/>
    <w:rsid w:val="00D000E9"/>
    <w:rsid w:val="00D00661"/>
    <w:rsid w:val="00D0080F"/>
    <w:rsid w:val="00D00E29"/>
    <w:rsid w:val="00D028E1"/>
    <w:rsid w:val="00D03F52"/>
    <w:rsid w:val="00D06A86"/>
    <w:rsid w:val="00D153F2"/>
    <w:rsid w:val="00D21806"/>
    <w:rsid w:val="00D21927"/>
    <w:rsid w:val="00D26236"/>
    <w:rsid w:val="00D2648A"/>
    <w:rsid w:val="00D3056E"/>
    <w:rsid w:val="00D30751"/>
    <w:rsid w:val="00D318F4"/>
    <w:rsid w:val="00D35569"/>
    <w:rsid w:val="00D435E0"/>
    <w:rsid w:val="00D44CAA"/>
    <w:rsid w:val="00D4525E"/>
    <w:rsid w:val="00D500AD"/>
    <w:rsid w:val="00D511CF"/>
    <w:rsid w:val="00D524A7"/>
    <w:rsid w:val="00D63B16"/>
    <w:rsid w:val="00D901FF"/>
    <w:rsid w:val="00D9025F"/>
    <w:rsid w:val="00D92516"/>
    <w:rsid w:val="00D935ED"/>
    <w:rsid w:val="00DA20A2"/>
    <w:rsid w:val="00DA368E"/>
    <w:rsid w:val="00DA7CCB"/>
    <w:rsid w:val="00DB7724"/>
    <w:rsid w:val="00DC1E8D"/>
    <w:rsid w:val="00DC20CA"/>
    <w:rsid w:val="00DC2DE8"/>
    <w:rsid w:val="00DD3DEE"/>
    <w:rsid w:val="00DE0945"/>
    <w:rsid w:val="00DE1033"/>
    <w:rsid w:val="00DE22D4"/>
    <w:rsid w:val="00DE311F"/>
    <w:rsid w:val="00DE3A48"/>
    <w:rsid w:val="00DE5855"/>
    <w:rsid w:val="00DE6301"/>
    <w:rsid w:val="00DE741D"/>
    <w:rsid w:val="00DF0B2F"/>
    <w:rsid w:val="00E00BE3"/>
    <w:rsid w:val="00E01FE0"/>
    <w:rsid w:val="00E020F6"/>
    <w:rsid w:val="00E05047"/>
    <w:rsid w:val="00E12E26"/>
    <w:rsid w:val="00E1472C"/>
    <w:rsid w:val="00E15355"/>
    <w:rsid w:val="00E15A45"/>
    <w:rsid w:val="00E241A5"/>
    <w:rsid w:val="00E27B37"/>
    <w:rsid w:val="00E40551"/>
    <w:rsid w:val="00E412F7"/>
    <w:rsid w:val="00E44AE3"/>
    <w:rsid w:val="00E50998"/>
    <w:rsid w:val="00E525F9"/>
    <w:rsid w:val="00E55CFB"/>
    <w:rsid w:val="00E57386"/>
    <w:rsid w:val="00E6377A"/>
    <w:rsid w:val="00E64BAE"/>
    <w:rsid w:val="00E7237A"/>
    <w:rsid w:val="00E75CCD"/>
    <w:rsid w:val="00E769E0"/>
    <w:rsid w:val="00E7773B"/>
    <w:rsid w:val="00E82D4B"/>
    <w:rsid w:val="00E90855"/>
    <w:rsid w:val="00E92F90"/>
    <w:rsid w:val="00EA02FB"/>
    <w:rsid w:val="00EA0433"/>
    <w:rsid w:val="00EA0CF1"/>
    <w:rsid w:val="00EA33DE"/>
    <w:rsid w:val="00EB4E0E"/>
    <w:rsid w:val="00EC46CC"/>
    <w:rsid w:val="00EC52FB"/>
    <w:rsid w:val="00EC6C33"/>
    <w:rsid w:val="00ED2189"/>
    <w:rsid w:val="00ED417B"/>
    <w:rsid w:val="00ED7967"/>
    <w:rsid w:val="00EE0490"/>
    <w:rsid w:val="00EE35C5"/>
    <w:rsid w:val="00EF125E"/>
    <w:rsid w:val="00EF25B4"/>
    <w:rsid w:val="00EF352A"/>
    <w:rsid w:val="00F07400"/>
    <w:rsid w:val="00F1402F"/>
    <w:rsid w:val="00F14107"/>
    <w:rsid w:val="00F150D6"/>
    <w:rsid w:val="00F16D9A"/>
    <w:rsid w:val="00F17812"/>
    <w:rsid w:val="00F25BE9"/>
    <w:rsid w:val="00F3650B"/>
    <w:rsid w:val="00F4798B"/>
    <w:rsid w:val="00F50256"/>
    <w:rsid w:val="00F5190C"/>
    <w:rsid w:val="00F51BA4"/>
    <w:rsid w:val="00F52F2E"/>
    <w:rsid w:val="00F535DF"/>
    <w:rsid w:val="00F56864"/>
    <w:rsid w:val="00F57037"/>
    <w:rsid w:val="00F66E17"/>
    <w:rsid w:val="00F727AA"/>
    <w:rsid w:val="00F73DDF"/>
    <w:rsid w:val="00FA140F"/>
    <w:rsid w:val="00FA2938"/>
    <w:rsid w:val="00FA69F3"/>
    <w:rsid w:val="00FA6E31"/>
    <w:rsid w:val="00FB0494"/>
    <w:rsid w:val="00FB3A94"/>
    <w:rsid w:val="00FB4721"/>
    <w:rsid w:val="00FB4A3A"/>
    <w:rsid w:val="00FC0C4C"/>
    <w:rsid w:val="00FC4B82"/>
    <w:rsid w:val="00FD07CA"/>
    <w:rsid w:val="00FD1829"/>
    <w:rsid w:val="00FE2947"/>
    <w:rsid w:val="00FE4CF4"/>
    <w:rsid w:val="00FE5AAE"/>
    <w:rsid w:val="00FF1BA6"/>
    <w:rsid w:val="00FF2F1B"/>
    <w:rsid w:val="00FF3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5C03549"/>
  <w15:docId w15:val="{2CA16619-F773-4327-A8D4-D827420F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4E0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E573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locked/>
    <w:rsid w:val="00D3056E"/>
    <w:pPr>
      <w:widowControl w:val="0"/>
      <w:autoSpaceDE w:val="0"/>
      <w:autoSpaceDN w:val="0"/>
      <w:spacing w:after="0" w:line="240" w:lineRule="auto"/>
      <w:ind w:left="1073" w:hanging="334"/>
      <w:outlineLvl w:val="1"/>
    </w:pPr>
    <w:rPr>
      <w:rFonts w:ascii="Arial-BoldItalicMT" w:eastAsia="Arial-BoldItalicMT" w:hAnsi="Arial-BoldItalicMT" w:cs="Arial-BoldItalicMT"/>
      <w:b/>
      <w:bCs/>
      <w:i/>
      <w:iCs/>
      <w:lang w:val="ro-RO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FF3E20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locked/>
    <w:rsid w:val="007E0898"/>
    <w:rPr>
      <w:rFonts w:cs="Times New Roman"/>
    </w:rPr>
  </w:style>
  <w:style w:type="paragraph" w:styleId="Footer">
    <w:name w:val="footer"/>
    <w:basedOn w:val="Normal"/>
    <w:link w:val="FooterChar"/>
    <w:uiPriority w:val="99"/>
    <w:qFormat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locked/>
    <w:rsid w:val="007E0898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7E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7E089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E0898"/>
    <w:rPr>
      <w:rFonts w:eastAsia="Times New Roman"/>
      <w:sz w:val="22"/>
      <w:szCs w:val="22"/>
      <w:lang w:val="en-US" w:eastAsia="en-US"/>
    </w:rPr>
  </w:style>
  <w:style w:type="character" w:styleId="Hyperlink">
    <w:name w:val="Hyperlink"/>
    <w:basedOn w:val="DefaultParagraphFont"/>
    <w:rsid w:val="00417F4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C40AF"/>
  </w:style>
  <w:style w:type="paragraph" w:styleId="BodyTextIndent">
    <w:name w:val="Body Text Indent"/>
    <w:basedOn w:val="Normal"/>
    <w:link w:val="BodyTextIndentChar"/>
    <w:rsid w:val="0003556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035563"/>
    <w:rPr>
      <w:rFonts w:eastAsia="Times New Roman"/>
      <w:sz w:val="22"/>
      <w:szCs w:val="22"/>
    </w:rPr>
  </w:style>
  <w:style w:type="paragraph" w:customStyle="1" w:styleId="Default">
    <w:name w:val="Default"/>
    <w:rsid w:val="00F66E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a">
    <w:name w:val="a"/>
    <w:basedOn w:val="DefaultParagraphFont"/>
    <w:rsid w:val="000C04F7"/>
  </w:style>
  <w:style w:type="paragraph" w:styleId="ListParagraph">
    <w:name w:val="List Paragraph"/>
    <w:basedOn w:val="Normal"/>
    <w:uiPriority w:val="34"/>
    <w:qFormat/>
    <w:rsid w:val="00D9025F"/>
    <w:pPr>
      <w:ind w:left="720"/>
      <w:contextualSpacing/>
    </w:pPr>
    <w:rPr>
      <w:rFonts w:eastAsia="Calibri"/>
    </w:rPr>
  </w:style>
  <w:style w:type="character" w:styleId="Emphasis">
    <w:name w:val="Emphasis"/>
    <w:basedOn w:val="DefaultParagraphFont"/>
    <w:uiPriority w:val="20"/>
    <w:qFormat/>
    <w:locked/>
    <w:rsid w:val="00BC5A29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FF3E20"/>
    <w:rPr>
      <w:rFonts w:ascii="Times New Roman" w:eastAsia="Times New Roman" w:hAnsi="Times New Roman"/>
      <w:sz w:val="28"/>
    </w:rPr>
  </w:style>
  <w:style w:type="character" w:customStyle="1" w:styleId="slitttl1">
    <w:name w:val="s_lit_ttl1"/>
    <w:basedOn w:val="DefaultParagraphFont"/>
    <w:rsid w:val="006671E1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671E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6671E1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character" w:customStyle="1" w:styleId="sden1">
    <w:name w:val="s_den1"/>
    <w:basedOn w:val="DefaultParagraphFont"/>
    <w:rsid w:val="00CF4A38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paragraph" w:customStyle="1" w:styleId="spar">
    <w:name w:val="s_par"/>
    <w:basedOn w:val="Normal"/>
    <w:rsid w:val="00CF4A38"/>
    <w:pPr>
      <w:spacing w:after="0" w:line="240" w:lineRule="auto"/>
      <w:ind w:left="225"/>
    </w:pPr>
    <w:rPr>
      <w:rFonts w:ascii="Times New Roman" w:eastAsiaTheme="minorEastAsia" w:hAnsi="Times New Roman"/>
      <w:sz w:val="24"/>
      <w:szCs w:val="24"/>
      <w:lang w:val="ro-RO" w:eastAsia="ro-RO"/>
    </w:rPr>
  </w:style>
  <w:style w:type="character" w:customStyle="1" w:styleId="salnttl1">
    <w:name w:val="s_aln_ttl1"/>
    <w:basedOn w:val="DefaultParagraphFont"/>
    <w:rsid w:val="00C06C3B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C06C3B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Heading1Char">
    <w:name w:val="Heading 1 Char"/>
    <w:basedOn w:val="DefaultParagraphFont"/>
    <w:link w:val="Heading1"/>
    <w:uiPriority w:val="9"/>
    <w:rsid w:val="00E5738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LegturInternet">
    <w:name w:val="Legătură Internet"/>
    <w:basedOn w:val="DefaultParagraphFont"/>
    <w:uiPriority w:val="99"/>
    <w:unhideWhenUsed/>
    <w:qFormat/>
    <w:rsid w:val="00E57386"/>
    <w:rPr>
      <w:color w:val="0000FF"/>
      <w:u w:val="single"/>
    </w:rPr>
  </w:style>
  <w:style w:type="character" w:customStyle="1" w:styleId="a-color-secondary">
    <w:name w:val="a-color-secondary"/>
    <w:qFormat/>
    <w:rsid w:val="00E57386"/>
  </w:style>
  <w:style w:type="character" w:customStyle="1" w:styleId="inline">
    <w:name w:val="inline"/>
    <w:qFormat/>
    <w:rsid w:val="00E57386"/>
  </w:style>
  <w:style w:type="character" w:customStyle="1" w:styleId="markedcontent">
    <w:name w:val="markedcontent"/>
    <w:basedOn w:val="DefaultParagraphFont"/>
    <w:rsid w:val="00C3288B"/>
  </w:style>
  <w:style w:type="character" w:customStyle="1" w:styleId="Heading2Char">
    <w:name w:val="Heading 2 Char"/>
    <w:basedOn w:val="DefaultParagraphFont"/>
    <w:link w:val="Heading2"/>
    <w:uiPriority w:val="9"/>
    <w:rsid w:val="00D3056E"/>
    <w:rPr>
      <w:rFonts w:ascii="Arial-BoldItalicMT" w:eastAsia="Arial-BoldItalicMT" w:hAnsi="Arial-BoldItalicMT" w:cs="Arial-BoldItalicMT"/>
      <w:b/>
      <w:bCs/>
      <w:i/>
      <w:iCs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D3056E"/>
    <w:pPr>
      <w:widowControl w:val="0"/>
      <w:autoSpaceDE w:val="0"/>
      <w:autoSpaceDN w:val="0"/>
      <w:spacing w:before="16" w:after="0" w:line="240" w:lineRule="auto"/>
      <w:ind w:left="740"/>
    </w:pPr>
    <w:rPr>
      <w:rFonts w:ascii="Arial" w:eastAsia="Arial" w:hAnsi="Arial" w:cs="Arial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D3056E"/>
    <w:rPr>
      <w:rFonts w:ascii="Arial" w:eastAsia="Arial" w:hAnsi="Arial" w:cs="Arial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D305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219AE-EC5F-4CB8-9382-17585C18A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250</TotalTime>
  <Pages>1</Pages>
  <Words>2400</Words>
  <Characters>13683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Singiorzan</dc:creator>
  <cp:lastModifiedBy>Janos Gnandt</cp:lastModifiedBy>
  <cp:revision>30</cp:revision>
  <cp:lastPrinted>2024-02-05T06:06:00Z</cp:lastPrinted>
  <dcterms:created xsi:type="dcterms:W3CDTF">2023-03-03T12:16:00Z</dcterms:created>
  <dcterms:modified xsi:type="dcterms:W3CDTF">2024-02-05T06:13:00Z</dcterms:modified>
</cp:coreProperties>
</file>